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86717" w14:textId="3B3F9BF1" w:rsidR="00AC164C" w:rsidRPr="00EA4B82" w:rsidRDefault="00000000" w:rsidP="00EA4B82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EA4B82">
        <w:rPr>
          <w:b/>
          <w:bCs/>
          <w:color w:val="948A54" w:themeColor="background2" w:themeShade="80"/>
          <w:sz w:val="24"/>
          <w:szCs w:val="24"/>
        </w:rPr>
        <w:t>GROCERY LIST</w:t>
      </w:r>
    </w:p>
    <w:p w14:paraId="46A68872" w14:textId="2008EE31" w:rsidR="00F61755" w:rsidRPr="00921E7A" w:rsidRDefault="00F61755" w:rsidP="00921E7A">
      <w:pPr>
        <w:pStyle w:val="BodyText"/>
      </w:pPr>
    </w:p>
    <w:tbl>
      <w:tblPr>
        <w:tblStyle w:val="TableGrid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4678"/>
      </w:tblGrid>
      <w:tr w:rsidR="00F61755" w:rsidRPr="00F61755" w14:paraId="1FC019CE" w14:textId="77777777" w:rsidTr="0056081F">
        <w:tc>
          <w:tcPr>
            <w:tcW w:w="2338" w:type="dxa"/>
          </w:tcPr>
          <w:p w14:paraId="0C1805D8" w14:textId="084EB8F3" w:rsidR="00F61755" w:rsidRPr="00921E7A" w:rsidRDefault="00F61755" w:rsidP="00921E7A">
            <w:pPr>
              <w:pStyle w:val="BodyText"/>
            </w:pPr>
            <w:r w:rsidRPr="00921E7A">
              <w:t>Guest Name:</w:t>
            </w:r>
          </w:p>
        </w:tc>
        <w:sdt>
          <w:sdtPr>
            <w:id w:val="308835633"/>
            <w:lock w:val="sdtLocked"/>
            <w:placeholder>
              <w:docPart w:val="CAA1A40C0AC8494A90926CC8CD16BA08"/>
            </w:placeholder>
            <w:showingPlcHdr/>
            <w15:appearance w15:val="hidden"/>
            <w:text/>
          </w:sdtPr>
          <w:sdtContent>
            <w:tc>
              <w:tcPr>
                <w:tcW w:w="4678" w:type="dxa"/>
                <w:tcBorders>
                  <w:bottom w:val="single" w:sz="4" w:space="0" w:color="auto"/>
                </w:tcBorders>
              </w:tcPr>
              <w:p w14:paraId="10A4DD07" w14:textId="5E6DC65E" w:rsidR="00F61755" w:rsidRPr="00921E7A" w:rsidRDefault="00CD7109" w:rsidP="00921E7A">
                <w:pPr>
                  <w:pStyle w:val="BodyText"/>
                </w:pPr>
                <w:r w:rsidRPr="00653CC8">
                  <w:rPr>
                    <w:rStyle w:val="PlaceholderText"/>
                  </w:rPr>
                  <w:t xml:space="preserve">Click or tap </w:t>
                </w:r>
                <w:r>
                  <w:rPr>
                    <w:rStyle w:val="PlaceholderText"/>
                  </w:rPr>
                  <w:t>to enter your name</w:t>
                </w:r>
                <w:r w:rsidRPr="00653CC8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F61755" w:rsidRPr="00F61755" w14:paraId="138FC164" w14:textId="77777777" w:rsidTr="0056081F">
        <w:tc>
          <w:tcPr>
            <w:tcW w:w="2338" w:type="dxa"/>
          </w:tcPr>
          <w:p w14:paraId="1406B2BF" w14:textId="3F6D191F" w:rsidR="00F61755" w:rsidRPr="00921E7A" w:rsidRDefault="00F61755" w:rsidP="00921E7A">
            <w:pPr>
              <w:pStyle w:val="BodyText"/>
            </w:pPr>
            <w:r w:rsidRPr="00921E7A">
              <w:t>Arrival Date:</w:t>
            </w:r>
          </w:p>
        </w:tc>
        <w:sdt>
          <w:sdtPr>
            <w:id w:val="-937449107"/>
            <w:lock w:val="sdtLocked"/>
            <w:placeholder>
              <w:docPart w:val="9B76897212C8472EA6E0BE08A5F21AE2"/>
            </w:placeholder>
            <w:showingPlcHdr/>
            <w:date w:fullDate="2026-02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467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003F9B7" w14:textId="459F49B1" w:rsidR="00F61755" w:rsidRPr="00921E7A" w:rsidRDefault="00CD7109" w:rsidP="00921E7A">
                <w:pPr>
                  <w:pStyle w:val="BodyText"/>
                </w:pPr>
                <w:r w:rsidRPr="00653CC8">
                  <w:rPr>
                    <w:rStyle w:val="PlaceholderText"/>
                  </w:rPr>
                  <w:t xml:space="preserve">Click </w:t>
                </w:r>
                <w:r>
                  <w:rPr>
                    <w:rStyle w:val="PlaceholderText"/>
                  </w:rPr>
                  <w:t>arrow to pick date</w:t>
                </w:r>
                <w:r w:rsidRPr="00653CC8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F61755" w:rsidRPr="00F61755" w14:paraId="2F02A177" w14:textId="77777777" w:rsidTr="0056081F">
        <w:tc>
          <w:tcPr>
            <w:tcW w:w="2338" w:type="dxa"/>
          </w:tcPr>
          <w:p w14:paraId="327C7CD5" w14:textId="2B1125F5" w:rsidR="00F61755" w:rsidRPr="00921E7A" w:rsidRDefault="00F61755" w:rsidP="00921E7A">
            <w:pPr>
              <w:pStyle w:val="BodyText"/>
            </w:pPr>
            <w:r w:rsidRPr="00921E7A">
              <w:t>Departure Date:</w:t>
            </w:r>
          </w:p>
        </w:tc>
        <w:sdt>
          <w:sdtPr>
            <w:id w:val="-1782795606"/>
            <w:lock w:val="sdtLocked"/>
            <w:placeholder>
              <w:docPart w:val="DF685D9DDDF942098B79556E2ED4AEFB"/>
            </w:placeholder>
            <w:showingPlcHdr/>
            <w:date w:fullDate="2026-02-2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467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CCDD21D" w14:textId="74D3F06E" w:rsidR="00F61755" w:rsidRPr="00921E7A" w:rsidRDefault="00CD7109" w:rsidP="00921E7A">
                <w:pPr>
                  <w:pStyle w:val="BodyText"/>
                </w:pPr>
                <w:r w:rsidRPr="00653CC8">
                  <w:rPr>
                    <w:rStyle w:val="PlaceholderText"/>
                  </w:rPr>
                  <w:t xml:space="preserve">Click </w:t>
                </w:r>
                <w:r>
                  <w:rPr>
                    <w:rStyle w:val="PlaceholderText"/>
                  </w:rPr>
                  <w:t>arrow to pick date</w:t>
                </w:r>
                <w:r w:rsidRPr="00653CC8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F61755" w:rsidRPr="00F61755" w14:paraId="28DB59D4" w14:textId="77777777" w:rsidTr="0056081F">
        <w:tc>
          <w:tcPr>
            <w:tcW w:w="2338" w:type="dxa"/>
          </w:tcPr>
          <w:p w14:paraId="28FEA292" w14:textId="1E64522C" w:rsidR="00F61755" w:rsidRPr="00921E7A" w:rsidRDefault="00F61755" w:rsidP="00921E7A">
            <w:pPr>
              <w:pStyle w:val="BodyText"/>
            </w:pPr>
            <w:r w:rsidRPr="00921E7A">
              <w:t>Arrival Time:</w:t>
            </w:r>
          </w:p>
        </w:tc>
        <w:sdt>
          <w:sdtPr>
            <w:id w:val="-302692351"/>
            <w:lock w:val="sdtLocked"/>
            <w:placeholder>
              <w:docPart w:val="A63E899A384D44359EB3E95471655083"/>
            </w:placeholder>
            <w:showingPlcHdr/>
            <w15:appearance w15:val="hidden"/>
            <w:date w:fullDate="2026-02-07T23:00:00Z">
              <w:dateFormat w:val="h:mm am/pm"/>
              <w:lid w:val="en-US"/>
              <w:storeMappedDataAs w:val="dateTime"/>
              <w:calendar w:val="gregorian"/>
            </w:date>
          </w:sdtPr>
          <w:sdtContent>
            <w:tc>
              <w:tcPr>
                <w:tcW w:w="467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BAF8DAF" w14:textId="48BBB903" w:rsidR="00F61755" w:rsidRPr="00921E7A" w:rsidRDefault="00CD7109" w:rsidP="00AD0329">
                <w:pPr>
                  <w:pStyle w:val="BodyText"/>
                  <w:tabs>
                    <w:tab w:val="right" w:pos="4462"/>
                  </w:tabs>
                </w:pPr>
                <w:r w:rsidRPr="00653CC8">
                  <w:rPr>
                    <w:rStyle w:val="PlaceholderText"/>
                  </w:rPr>
                  <w:t xml:space="preserve">Click or tap to enter </w:t>
                </w:r>
                <w:r>
                  <w:rPr>
                    <w:rStyle w:val="PlaceholderText"/>
                  </w:rPr>
                  <w:t>time in 24</w:t>
                </w:r>
                <w:r w:rsidRPr="00653CC8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F61755" w:rsidRPr="00F61755" w14:paraId="3596CA04" w14:textId="77777777" w:rsidTr="0056081F">
        <w:tc>
          <w:tcPr>
            <w:tcW w:w="2338" w:type="dxa"/>
          </w:tcPr>
          <w:p w14:paraId="04D41605" w14:textId="5482A3B9" w:rsidR="00F61755" w:rsidRPr="00921E7A" w:rsidRDefault="00F61755" w:rsidP="00921E7A">
            <w:pPr>
              <w:pStyle w:val="BodyText"/>
            </w:pPr>
            <w:r w:rsidRPr="00921E7A">
              <w:t>Residence #:</w:t>
            </w:r>
          </w:p>
        </w:tc>
        <w:sdt>
          <w:sdtPr>
            <w:id w:val="-1686208764"/>
            <w:lock w:val="sdtLocked"/>
            <w:placeholder>
              <w:docPart w:val="783D7C0DAA274455A505F9FFB12DE8AA"/>
            </w:placeholder>
            <w:showingPlcHdr/>
            <w15:appearance w15:val="hidden"/>
            <w:text/>
          </w:sdtPr>
          <w:sdtContent>
            <w:tc>
              <w:tcPr>
                <w:tcW w:w="467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75D6920" w14:textId="5CD58B74" w:rsidR="00F61755" w:rsidRPr="00921E7A" w:rsidRDefault="00CD7109" w:rsidP="00921E7A">
                <w:pPr>
                  <w:pStyle w:val="BodyText"/>
                </w:pPr>
                <w:r w:rsidRPr="00653CC8">
                  <w:rPr>
                    <w:rStyle w:val="PlaceholderText"/>
                  </w:rPr>
                  <w:t xml:space="preserve">Click or tap </w:t>
                </w:r>
                <w:r>
                  <w:rPr>
                    <w:rStyle w:val="PlaceholderText"/>
                  </w:rPr>
                  <w:t>to enter Residence #</w:t>
                </w:r>
                <w:r w:rsidRPr="00653CC8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14:paraId="4A0F04FC" w14:textId="77777777" w:rsidR="00F61755" w:rsidRPr="00921E7A" w:rsidRDefault="00F61755" w:rsidP="00921E7A">
      <w:pPr>
        <w:pStyle w:val="BodyText"/>
      </w:pPr>
    </w:p>
    <w:p w14:paraId="2A5AEC79" w14:textId="77777777" w:rsidR="00AC164C" w:rsidRPr="00921E7A" w:rsidRDefault="00AC164C" w:rsidP="00921E7A">
      <w:pPr>
        <w:pStyle w:val="BodyText"/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302"/>
        <w:gridCol w:w="2865"/>
        <w:gridCol w:w="2021"/>
        <w:gridCol w:w="1535"/>
        <w:gridCol w:w="14"/>
      </w:tblGrid>
      <w:tr w:rsidR="00AC164C" w:rsidRPr="00921E7A" w14:paraId="259A361D" w14:textId="77777777" w:rsidTr="00921E7A">
        <w:trPr>
          <w:jc w:val="center"/>
        </w:trPr>
        <w:tc>
          <w:tcPr>
            <w:tcW w:w="618" w:type="dxa"/>
          </w:tcPr>
          <w:p w14:paraId="7D2EA403" w14:textId="77777777" w:rsidR="00AC164C" w:rsidRPr="00921E7A" w:rsidRDefault="00000000" w:rsidP="00CD7109">
            <w:pPr>
              <w:pStyle w:val="TableParagraph"/>
              <w:jc w:val="center"/>
              <w:rPr>
                <w:b/>
                <w:bCs/>
                <w:color w:val="948A54" w:themeColor="background2" w:themeShade="80"/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302" w:type="dxa"/>
          </w:tcPr>
          <w:p w14:paraId="015700ED" w14:textId="77777777" w:rsidR="00AC164C" w:rsidRPr="00921E7A" w:rsidRDefault="00000000" w:rsidP="00921E7A">
            <w:pPr>
              <w:pStyle w:val="TableParagraph"/>
              <w:jc w:val="center"/>
              <w:rPr>
                <w:b/>
                <w:bCs/>
                <w:color w:val="948A54" w:themeColor="background2" w:themeShade="80"/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865" w:type="dxa"/>
          </w:tcPr>
          <w:p w14:paraId="01CB4511" w14:textId="77777777" w:rsidR="00AC164C" w:rsidRPr="00921E7A" w:rsidRDefault="00000000" w:rsidP="00921E7A">
            <w:pPr>
              <w:pStyle w:val="TableParagraph"/>
              <w:jc w:val="center"/>
              <w:rPr>
                <w:b/>
                <w:bCs/>
                <w:color w:val="948A54" w:themeColor="background2" w:themeShade="80"/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570" w:type="dxa"/>
            <w:gridSpan w:val="3"/>
          </w:tcPr>
          <w:p w14:paraId="6E253CCB" w14:textId="77777777" w:rsidR="00AC164C" w:rsidRPr="00921E7A" w:rsidRDefault="00000000" w:rsidP="00921E7A">
            <w:pPr>
              <w:pStyle w:val="TableParagraph"/>
              <w:jc w:val="center"/>
              <w:rPr>
                <w:b/>
                <w:bCs/>
                <w:color w:val="948A54" w:themeColor="background2" w:themeShade="80"/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64B1301B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688216304"/>
            <w:placeholder>
              <w:docPart w:val="429F9B56D7B24D1B93ED78731FCEDAD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81AB327" w14:textId="57F16324" w:rsidR="00490E3E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2357B6F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7713B6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PACIFICO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4A5C1E6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4B06F35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490E3E" w:rsidRPr="00921E7A" w14:paraId="5B200956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2146150070"/>
            <w:lock w:val="sdtLocked"/>
            <w:placeholder>
              <w:docPart w:val="FEC57CAF7D174079806EC3DE7BEFC80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C8F7929" w14:textId="486B29F8" w:rsidR="00490E3E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272815A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47D46A6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PACIFICO LIGHT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B0217F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8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5A5DCA2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490E3E" w:rsidRPr="00921E7A" w14:paraId="5876D722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382396608"/>
            <w:placeholder>
              <w:docPart w:val="F59FD9B22E42429AA34C3E26BD7B43C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7130EAB" w14:textId="7B359379" w:rsidR="00490E3E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31269B9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312B2E2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CORONA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0960FD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7E99E9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490E3E" w:rsidRPr="00921E7A" w14:paraId="77F955A2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395009213"/>
            <w:placeholder>
              <w:docPart w:val="245AD44596C24C28BBF4C29DC3AE9B1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22814FB" w14:textId="0B424470" w:rsidR="00490E3E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36B9D50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122E19F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CORONA LIGHT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0DA75AA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84D491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1A222ECD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2146005980"/>
            <w:placeholder>
              <w:docPart w:val="983F58269B8643A9877BAE9C798F54C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3573218" w14:textId="1E546A58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3329A18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5F25A31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MICHELOB ULTRA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41EE58E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12 PACK BOTTLE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FD6AFC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5821DDB1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2145415231"/>
            <w:placeholder>
              <w:docPart w:val="0CC1D0FBECA446EE94D70D9F6CD4874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C6A294B" w14:textId="240C5198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7FBEEC4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5A7B24F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MODELO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4145714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20181D1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3B5C1B5D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923377076"/>
            <w:placeholder>
              <w:docPart w:val="04BEE4CE94464A5482E1FC76C49C21E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642A851" w14:textId="5A3F8008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63FFD2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3FE06158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BUD LIGHT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1E03371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C64A00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0D01B5F9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249886066"/>
            <w:placeholder>
              <w:docPart w:val="64336C2671694EA7884F570990929DE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7928B23" w14:textId="14E94624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2BF09B14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487A0E2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COORS LIGHT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0D7ED23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5553DAE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61310DA4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261836121"/>
            <w:placeholder>
              <w:docPart w:val="9DF410CC183445AFA0C28693E49898F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5AED412" w14:textId="577EF525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F0A7C5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00522D72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NEGRA MODELO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BA6154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BOTTLE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5D8C0F3A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04FBC470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606351709"/>
            <w:placeholder>
              <w:docPart w:val="2C11792FD19544C9829ED8A9F048BE4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1E54A29" w14:textId="51D64753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445ACAD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6A2503B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BOHEMIA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290D0469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BOTTLE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36F041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0EB0A910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423184594"/>
            <w:placeholder>
              <w:docPart w:val="6EF49A4BAECB47B4A2FEF3ABAB8C095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9ABC272" w14:textId="657147AC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5D4F6D5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BEER</w:t>
            </w:r>
          </w:p>
        </w:tc>
        <w:tc>
          <w:tcPr>
            <w:tcW w:w="2865" w:type="dxa"/>
          </w:tcPr>
          <w:p w14:paraId="4B23CD2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VICTORIA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782EDE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 BOTTLE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34ED4D0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64BE48D5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2120755498"/>
            <w:placeholder>
              <w:docPart w:val="5DBBE18841E34586961780C00B2DA17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A528209" w14:textId="13352C93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3A53681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ENERGY DRINK</w:t>
            </w:r>
          </w:p>
        </w:tc>
        <w:tc>
          <w:tcPr>
            <w:tcW w:w="2865" w:type="dxa"/>
          </w:tcPr>
          <w:p w14:paraId="2CCD058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RED BULL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50592D2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08273F9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ML</w:t>
            </w:r>
          </w:p>
        </w:tc>
      </w:tr>
      <w:tr w:rsidR="00E92E36" w:rsidRPr="00921E7A" w14:paraId="787B5E5A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425618723"/>
            <w:placeholder>
              <w:docPart w:val="C623061E18E34F5C9177C01AFC52293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2FD0531" w14:textId="4592F803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FBD25A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ENERGY DRINK</w:t>
            </w:r>
          </w:p>
        </w:tc>
        <w:tc>
          <w:tcPr>
            <w:tcW w:w="2865" w:type="dxa"/>
          </w:tcPr>
          <w:p w14:paraId="4659830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RED BULL SUGAR FREE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73039E6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 PACK CANS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CE06B2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ML</w:t>
            </w:r>
          </w:p>
        </w:tc>
      </w:tr>
      <w:tr w:rsidR="00E92E36" w:rsidRPr="00921E7A" w14:paraId="0FFB834E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193890433"/>
            <w:placeholder>
              <w:docPart w:val="A96DA22423444D889C0C7354097A44E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FDFA2E6" w14:textId="390476B2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3179234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SPORT BEVERGE</w:t>
            </w:r>
          </w:p>
        </w:tc>
        <w:tc>
          <w:tcPr>
            <w:tcW w:w="2865" w:type="dxa"/>
          </w:tcPr>
          <w:p w14:paraId="0F4C215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GATORADE G2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76A783F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137F26A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ML</w:t>
            </w:r>
          </w:p>
        </w:tc>
      </w:tr>
      <w:tr w:rsidR="00E92E36" w:rsidRPr="00921E7A" w14:paraId="18D5809B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72636361"/>
            <w:placeholder>
              <w:docPart w:val="8FFADCA551B24839917E6C8B5E192E4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EE9139D" w14:textId="0769DBAB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0EA2446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APPLE JUICE</w:t>
            </w:r>
          </w:p>
        </w:tc>
        <w:tc>
          <w:tcPr>
            <w:tcW w:w="2865" w:type="dxa"/>
          </w:tcPr>
          <w:p w14:paraId="0227F40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TREE TOP/OCEAN SPRAY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51C854C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0D6939A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315B40BD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36180078"/>
            <w:placeholder>
              <w:docPart w:val="FBF904F8D9E94CABAE919964A87BD6A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1B371FB" w14:textId="20771EB9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C288272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CRANBERRY JUICE</w:t>
            </w:r>
          </w:p>
        </w:tc>
        <w:tc>
          <w:tcPr>
            <w:tcW w:w="2865" w:type="dxa"/>
          </w:tcPr>
          <w:p w14:paraId="69214E9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OCEAN SPRAY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DCFF3F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DCECB54" w14:textId="3057959B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921E7A">
              <w:rPr>
                <w:sz w:val="20"/>
                <w:szCs w:val="20"/>
              </w:rPr>
              <w:t>LITER</w:t>
            </w:r>
          </w:p>
        </w:tc>
      </w:tr>
      <w:tr w:rsidR="00E92E36" w:rsidRPr="00921E7A" w14:paraId="73F668C3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212238950"/>
            <w:placeholder>
              <w:docPart w:val="96C11CA9B03E4D1EB4009A7FCC62E67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4CF69CE" w14:textId="67D09EB4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741AC0D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GRAPE JUICE</w:t>
            </w:r>
          </w:p>
        </w:tc>
        <w:tc>
          <w:tcPr>
            <w:tcW w:w="2865" w:type="dxa"/>
          </w:tcPr>
          <w:p w14:paraId="4164594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OCEAN SPRAY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41C312E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3B7F9C8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38F69281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829554538"/>
            <w:placeholder>
              <w:docPart w:val="2E507FC99F37480CB0A21BC4468E935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F1DEB76" w14:textId="035ECBB8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49DEF9F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ORANGE JUICE</w:t>
            </w:r>
          </w:p>
        </w:tc>
        <w:tc>
          <w:tcPr>
            <w:tcW w:w="2865" w:type="dxa"/>
          </w:tcPr>
          <w:p w14:paraId="0A293CE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FLORIDA 7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B11084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07789B9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1269F894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748842512"/>
            <w:placeholder>
              <w:docPart w:val="42A738C7047C40E399AE4D17C4C4BE4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65F28BE" w14:textId="0B21334C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BAADE9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PINEAPPLE JUICE</w:t>
            </w:r>
          </w:p>
        </w:tc>
        <w:tc>
          <w:tcPr>
            <w:tcW w:w="2865" w:type="dxa"/>
          </w:tcPr>
          <w:p w14:paraId="152ADB7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JUMEX/VALLE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28333BE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508ED40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49B638CA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238789895"/>
            <w:placeholder>
              <w:docPart w:val="A04EE219E6EF40708D66967F804FA33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671F0EE" w14:textId="34BC4181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5C347F8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TOMATO JUICE</w:t>
            </w:r>
          </w:p>
        </w:tc>
        <w:tc>
          <w:tcPr>
            <w:tcW w:w="2865" w:type="dxa"/>
          </w:tcPr>
          <w:p w14:paraId="650E1AB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JUMEX/VALLE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922C34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5AB5A5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4FE87468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709699942"/>
            <w:placeholder>
              <w:docPart w:val="79193595ECAF4895A655F9F7DA435A7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EAD6E3A" w14:textId="47ADF7F7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0E6AA6E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V8 JUICE</w:t>
            </w:r>
          </w:p>
        </w:tc>
        <w:tc>
          <w:tcPr>
            <w:tcW w:w="2865" w:type="dxa"/>
          </w:tcPr>
          <w:p w14:paraId="2C919AE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V8 JUICE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8F03F1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3B272B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62703477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537655529"/>
            <w:placeholder>
              <w:docPart w:val="17DF062ECF5B4A929C4B09C5356F97D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3C69904" w14:textId="2D0EBD75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14E9032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CLAMATO</w:t>
            </w:r>
          </w:p>
        </w:tc>
        <w:tc>
          <w:tcPr>
            <w:tcW w:w="2865" w:type="dxa"/>
          </w:tcPr>
          <w:p w14:paraId="4A299FD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CLAMATO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9E5E44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43745F1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0A0E4F12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870385715"/>
            <w:placeholder>
              <w:docPart w:val="1B00265BD84A4FF798F10131DADCA18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599ADE6" w14:textId="79926D5C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73B0FCE9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POMEGRANADE</w:t>
            </w:r>
          </w:p>
        </w:tc>
        <w:tc>
          <w:tcPr>
            <w:tcW w:w="2865" w:type="dxa"/>
          </w:tcPr>
          <w:p w14:paraId="67E364D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OCEAN SPRAY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19A1539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5D11AC5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00206856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2010136268"/>
            <w:placeholder>
              <w:docPart w:val="28176E3644734883B1C9475576FD5E7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1FC0C80" w14:textId="300893F4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1D7875BA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MARGARITA MIX</w:t>
            </w:r>
          </w:p>
        </w:tc>
        <w:tc>
          <w:tcPr>
            <w:tcW w:w="2865" w:type="dxa"/>
          </w:tcPr>
          <w:p w14:paraId="3149114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JOSE CUERVO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5B2886D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3CC8D85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LITER</w:t>
            </w:r>
          </w:p>
        </w:tc>
      </w:tr>
      <w:tr w:rsidR="00E92E36" w:rsidRPr="00921E7A" w14:paraId="01FC2815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118061556"/>
            <w:placeholder>
              <w:docPart w:val="CE55F86D29E349F396F96BB54176744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64F5FD7" w14:textId="45B29AD9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5E1CA89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TONIC WATER</w:t>
            </w:r>
          </w:p>
        </w:tc>
        <w:tc>
          <w:tcPr>
            <w:tcW w:w="2865" w:type="dxa"/>
          </w:tcPr>
          <w:p w14:paraId="0C7C062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CANADA DRY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0D054F4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1FBF1E5A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237 ML</w:t>
            </w:r>
          </w:p>
        </w:tc>
      </w:tr>
      <w:tr w:rsidR="00E92E36" w:rsidRPr="00921E7A" w14:paraId="213485B6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835800350"/>
            <w:placeholder>
              <w:docPart w:val="236F9D7D07374029B37DF59C4F66E67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19A68BF" w14:textId="0CACCBA3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5BB14D4A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SODA</w:t>
            </w:r>
          </w:p>
        </w:tc>
        <w:tc>
          <w:tcPr>
            <w:tcW w:w="2865" w:type="dxa"/>
          </w:tcPr>
          <w:p w14:paraId="3BEF01E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7 UP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5B29A61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7D63EC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032503AA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863010049"/>
            <w:placeholder>
              <w:docPart w:val="6817C238D1C7476CB34E8163AD4A5F8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6FA49EA" w14:textId="2247A9AA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7AF29C0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SODA</w:t>
            </w:r>
          </w:p>
        </w:tc>
        <w:tc>
          <w:tcPr>
            <w:tcW w:w="2865" w:type="dxa"/>
          </w:tcPr>
          <w:p w14:paraId="48599D4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GINGER ALE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0F37EB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0850143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7B2A27FC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847370942"/>
            <w:placeholder>
              <w:docPart w:val="484B4D8C3D634BAFA33720FEC7BD0DD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E0A3745" w14:textId="01023299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28F739D9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SODA</w:t>
            </w:r>
          </w:p>
        </w:tc>
        <w:tc>
          <w:tcPr>
            <w:tcW w:w="2865" w:type="dxa"/>
          </w:tcPr>
          <w:p w14:paraId="2F72F3E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COKE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803B5F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169994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1184113D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333606968"/>
            <w:placeholder>
              <w:docPart w:val="82C27C8A0E8A4ADDB8EB4B361136980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B4CDDAB" w14:textId="1D59F173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EE0AAF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SODA</w:t>
            </w:r>
          </w:p>
        </w:tc>
        <w:tc>
          <w:tcPr>
            <w:tcW w:w="2865" w:type="dxa"/>
          </w:tcPr>
          <w:p w14:paraId="3C0C526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DIET COKE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FC2E129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3244B94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7C802D3C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618831505"/>
            <w:placeholder>
              <w:docPart w:val="FDA112A8760A490AB096BAEE3229361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2961918" w14:textId="2061D35E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234D6F9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SODA</w:t>
            </w:r>
          </w:p>
        </w:tc>
        <w:tc>
          <w:tcPr>
            <w:tcW w:w="2865" w:type="dxa"/>
          </w:tcPr>
          <w:p w14:paraId="6CBE740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FRESCA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175322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811589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355 ML</w:t>
            </w:r>
          </w:p>
        </w:tc>
      </w:tr>
      <w:tr w:rsidR="00E92E36" w:rsidRPr="00921E7A" w14:paraId="7685E3D0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719745125"/>
            <w:placeholder>
              <w:docPart w:val="3C887A7CFD8E44B1931D41A11F5233C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C544038" w14:textId="496BBAF8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2730941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SPARKLING WATER</w:t>
            </w:r>
          </w:p>
        </w:tc>
        <w:tc>
          <w:tcPr>
            <w:tcW w:w="2865" w:type="dxa"/>
          </w:tcPr>
          <w:p w14:paraId="0DACFCF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PERRIER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40721ADA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747CE5B9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330 ML</w:t>
            </w:r>
          </w:p>
        </w:tc>
      </w:tr>
      <w:tr w:rsidR="00E92E36" w:rsidRPr="00921E7A" w14:paraId="01CE4930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198430262"/>
            <w:placeholder>
              <w:docPart w:val="F01E5D9C1AAD47C79BF1539756DE0D4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9819B47" w14:textId="4F231A0F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4C2E97E2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SPARKLING WATER</w:t>
            </w:r>
          </w:p>
        </w:tc>
        <w:tc>
          <w:tcPr>
            <w:tcW w:w="2865" w:type="dxa"/>
          </w:tcPr>
          <w:p w14:paraId="32858F92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SAN PELLEGRINO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48E19F0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129F3C05" w14:textId="2B131933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 xml:space="preserve"> </w:t>
            </w:r>
            <w:r w:rsidRPr="00921E7A">
              <w:rPr>
                <w:sz w:val="20"/>
                <w:szCs w:val="20"/>
              </w:rPr>
              <w:t>ML</w:t>
            </w:r>
          </w:p>
        </w:tc>
      </w:tr>
      <w:tr w:rsidR="00E92E36" w:rsidRPr="00921E7A" w14:paraId="7D926934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232354337"/>
            <w:placeholder>
              <w:docPart w:val="F3C3A031333A40FD85F9707B2AEBFBD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1DA60D8" w14:textId="10BD5E90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11C2375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SPARKLING WATER</w:t>
            </w:r>
          </w:p>
        </w:tc>
        <w:tc>
          <w:tcPr>
            <w:tcW w:w="2865" w:type="dxa"/>
          </w:tcPr>
          <w:p w14:paraId="62D181D5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TOPO CHICO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1A6EACE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12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22ED1D8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600 ML</w:t>
            </w:r>
          </w:p>
        </w:tc>
      </w:tr>
      <w:tr w:rsidR="00E92E36" w:rsidRPr="00921E7A" w14:paraId="39C79CB1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896497934"/>
            <w:placeholder>
              <w:docPart w:val="254D4097B2764CFD97FC0D1EE61F829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4DAF3B0" w14:textId="771B4D64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0EC3944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BOTTLED WATER</w:t>
            </w:r>
          </w:p>
        </w:tc>
        <w:tc>
          <w:tcPr>
            <w:tcW w:w="2865" w:type="dxa"/>
          </w:tcPr>
          <w:p w14:paraId="001B826B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ARROWHEAD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3A66FF9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CASE OF 40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1C67161A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ML</w:t>
            </w:r>
          </w:p>
        </w:tc>
      </w:tr>
      <w:tr w:rsidR="00E92E36" w:rsidRPr="00921E7A" w14:paraId="6710BB13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433970294"/>
            <w:placeholder>
              <w:docPart w:val="6FCD88E4CFFB4565982D3EA77D331B1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9D30373" w14:textId="3486821F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6F3821C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BOTTLED WATER</w:t>
            </w:r>
          </w:p>
        </w:tc>
        <w:tc>
          <w:tcPr>
            <w:tcW w:w="2865" w:type="dxa"/>
          </w:tcPr>
          <w:p w14:paraId="5773ADD2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KIRKLAND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0BE040D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CASE OF 70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3524FD28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236 ML</w:t>
            </w:r>
          </w:p>
        </w:tc>
      </w:tr>
      <w:tr w:rsidR="00E92E36" w:rsidRPr="00921E7A" w14:paraId="211F0D8D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152190370"/>
            <w:placeholder>
              <w:docPart w:val="64A06E87ECD54CEE9784CAA1D81A44E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7E5B60D" w14:textId="5A87C920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1285C4A7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BOTTLED WATER</w:t>
            </w:r>
          </w:p>
        </w:tc>
        <w:tc>
          <w:tcPr>
            <w:tcW w:w="2865" w:type="dxa"/>
          </w:tcPr>
          <w:p w14:paraId="30D5E96D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KIRKLAND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1968BB43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CASE OF 35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1E4C9D0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ML</w:t>
            </w:r>
          </w:p>
        </w:tc>
      </w:tr>
      <w:tr w:rsidR="00E92E36" w:rsidRPr="00921E7A" w14:paraId="4D3942CA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1504658184"/>
            <w:placeholder>
              <w:docPart w:val="B4BA3E8F7B524921B3B82559B247F33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F579DA9" w14:textId="65A90B28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1F482228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BOTTLED WATER</w:t>
            </w:r>
          </w:p>
        </w:tc>
        <w:tc>
          <w:tcPr>
            <w:tcW w:w="2865" w:type="dxa"/>
          </w:tcPr>
          <w:p w14:paraId="2D531021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EVIAN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669E9349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6C85346E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ML</w:t>
            </w:r>
          </w:p>
        </w:tc>
      </w:tr>
      <w:tr w:rsidR="00E92E36" w:rsidRPr="00921E7A" w14:paraId="130192B6" w14:textId="77777777" w:rsidTr="00921E7A">
        <w:trPr>
          <w:gridAfter w:val="1"/>
          <w:wAfter w:w="14" w:type="dxa"/>
          <w:jc w:val="center"/>
        </w:trPr>
        <w:sdt>
          <w:sdtPr>
            <w:rPr>
              <w:sz w:val="20"/>
              <w:szCs w:val="20"/>
            </w:rPr>
            <w:id w:val="-820349230"/>
            <w:placeholder>
              <w:docPart w:val="6BBDB5BACE254873B49B01FB7E1B394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8C42FB4" w14:textId="5DE5AA6A" w:rsidR="00E92E36" w:rsidRPr="00921E7A" w:rsidRDefault="00E92E36" w:rsidP="00E92E36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302" w:type="dxa"/>
          </w:tcPr>
          <w:p w14:paraId="0966CA96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BOTTLED WATER</w:t>
            </w:r>
          </w:p>
        </w:tc>
        <w:tc>
          <w:tcPr>
            <w:tcW w:w="2865" w:type="dxa"/>
          </w:tcPr>
          <w:p w14:paraId="477686D4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FIJI</w:t>
            </w:r>
          </w:p>
        </w:tc>
        <w:tc>
          <w:tcPr>
            <w:tcW w:w="2021" w:type="dxa"/>
            <w:tcBorders>
              <w:right w:val="single" w:sz="12" w:space="0" w:color="6B7175"/>
            </w:tcBorders>
          </w:tcPr>
          <w:p w14:paraId="291F3E8C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35" w:type="dxa"/>
            <w:tcBorders>
              <w:left w:val="single" w:sz="12" w:space="0" w:color="6B7175"/>
            </w:tcBorders>
          </w:tcPr>
          <w:p w14:paraId="2EAF37EF" w14:textId="77777777" w:rsidR="00E92E36" w:rsidRPr="00921E7A" w:rsidRDefault="00E92E36" w:rsidP="00E92E36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ML</w:t>
            </w:r>
          </w:p>
        </w:tc>
      </w:tr>
    </w:tbl>
    <w:p w14:paraId="69AD7B03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3F55049F" w14:textId="4660E0C5" w:rsidR="00AC164C" w:rsidRPr="00921E7A" w:rsidRDefault="008478E0" w:rsidP="00070462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  <w:r w:rsidRPr="00921E7A">
        <w:rPr>
          <w:b/>
          <w:bCs/>
          <w:color w:val="948A54" w:themeColor="background2" w:themeShade="80"/>
          <w:sz w:val="24"/>
          <w:szCs w:val="24"/>
        </w:rPr>
        <w:lastRenderedPageBreak/>
        <w:t>TEA AND COFFEE STATION</w:t>
      </w:r>
    </w:p>
    <w:p w14:paraId="3B9F1C22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071"/>
        <w:gridCol w:w="2865"/>
        <w:gridCol w:w="1879"/>
        <w:gridCol w:w="1494"/>
      </w:tblGrid>
      <w:tr w:rsidR="00921E7A" w:rsidRPr="00921E7A" w14:paraId="37DE1468" w14:textId="77777777" w:rsidTr="00560D52">
        <w:trPr>
          <w:trHeight w:val="302"/>
          <w:jc w:val="center"/>
        </w:trPr>
        <w:tc>
          <w:tcPr>
            <w:tcW w:w="618" w:type="dxa"/>
          </w:tcPr>
          <w:p w14:paraId="62070C0E" w14:textId="19C2894D" w:rsidR="00921E7A" w:rsidRPr="00921E7A" w:rsidRDefault="00921E7A" w:rsidP="00F009A5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071" w:type="dxa"/>
          </w:tcPr>
          <w:p w14:paraId="43666EC5" w14:textId="1D07D101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865" w:type="dxa"/>
          </w:tcPr>
          <w:p w14:paraId="4BB454CE" w14:textId="59D3B15E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373" w:type="dxa"/>
            <w:gridSpan w:val="2"/>
            <w:tcBorders>
              <w:right w:val="single" w:sz="6" w:space="0" w:color="6B7175"/>
            </w:tcBorders>
          </w:tcPr>
          <w:p w14:paraId="6026497C" w14:textId="53D42205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38C50C73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222187677"/>
            <w:placeholder>
              <w:docPart w:val="01C022934F814E92A64827F186100F1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DC1A502" w14:textId="38AC875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68E425A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BLACK TEA</w:t>
            </w:r>
          </w:p>
        </w:tc>
        <w:tc>
          <w:tcPr>
            <w:tcW w:w="2865" w:type="dxa"/>
          </w:tcPr>
          <w:p w14:paraId="13854F0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TWININGS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7C35DE2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3998DF8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 BAGS</w:t>
            </w:r>
          </w:p>
        </w:tc>
      </w:tr>
      <w:tr w:rsidR="00490E3E" w:rsidRPr="00921E7A" w14:paraId="44F28F81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790104400"/>
            <w:placeholder>
              <w:docPart w:val="8D445D8E9A4B41B3AA1E389C6C4DD28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A7B64A7" w14:textId="4646BF7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6AD1427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GREEN TEA</w:t>
            </w:r>
          </w:p>
        </w:tc>
        <w:tc>
          <w:tcPr>
            <w:tcW w:w="2865" w:type="dxa"/>
          </w:tcPr>
          <w:p w14:paraId="78EED8E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TWININGS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7E04908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102A61B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 BAGS</w:t>
            </w:r>
          </w:p>
        </w:tc>
      </w:tr>
      <w:tr w:rsidR="00490E3E" w:rsidRPr="00921E7A" w14:paraId="5A2504A6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1388844145"/>
            <w:placeholder>
              <w:docPart w:val="15C16804B4854EB9BD02EDC2F7DDDE6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878174A" w14:textId="3CAA0F4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22223A0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CHAMOMILLE TEA</w:t>
            </w:r>
          </w:p>
        </w:tc>
        <w:tc>
          <w:tcPr>
            <w:tcW w:w="2865" w:type="dxa"/>
          </w:tcPr>
          <w:p w14:paraId="1619686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TWININGS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67C6F7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57224E5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 BAGS</w:t>
            </w:r>
          </w:p>
        </w:tc>
      </w:tr>
      <w:tr w:rsidR="00490E3E" w:rsidRPr="00921E7A" w14:paraId="7C16E743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2119254443"/>
            <w:placeholder>
              <w:docPart w:val="AC9BC74C66914B46823FE88E7C28B76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9303D5A" w14:textId="4D2C421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2AAE98D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EARL GRAY TEA</w:t>
            </w:r>
          </w:p>
        </w:tc>
        <w:tc>
          <w:tcPr>
            <w:tcW w:w="2865" w:type="dxa"/>
          </w:tcPr>
          <w:p w14:paraId="072B10B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TWININGS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1A2DA37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63E5A5C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 BAGS</w:t>
            </w:r>
          </w:p>
        </w:tc>
      </w:tr>
      <w:tr w:rsidR="00490E3E" w:rsidRPr="00921E7A" w14:paraId="6B68291A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-349187287"/>
            <w:placeholder>
              <w:docPart w:val="2AC7F4D15A0044E29517497F57A062D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5B2F937" w14:textId="14D9000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0E0F80D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BREAKFAST TEA</w:t>
            </w:r>
          </w:p>
        </w:tc>
        <w:tc>
          <w:tcPr>
            <w:tcW w:w="2865" w:type="dxa"/>
          </w:tcPr>
          <w:p w14:paraId="03CE3AA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TWININGS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19ACF94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1BE2EB4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 BAGS</w:t>
            </w:r>
          </w:p>
        </w:tc>
      </w:tr>
      <w:tr w:rsidR="00490E3E" w:rsidRPr="00921E7A" w14:paraId="2B8C5099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787360942"/>
            <w:placeholder>
              <w:docPart w:val="74852D53857F4C0A8DBC4E57C55901D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5FDBA64" w14:textId="32F690C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41E4503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BERRIES TEA</w:t>
            </w:r>
          </w:p>
        </w:tc>
        <w:tc>
          <w:tcPr>
            <w:tcW w:w="2865" w:type="dxa"/>
          </w:tcPr>
          <w:p w14:paraId="6EE534A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TWININGS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6A22B89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51119B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 BAGS</w:t>
            </w:r>
          </w:p>
        </w:tc>
      </w:tr>
      <w:tr w:rsidR="00490E3E" w:rsidRPr="00921E7A" w14:paraId="139B406F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2072118474"/>
            <w:placeholder>
              <w:docPart w:val="7A40E9954C24402D87BEE0E20B51A9D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0FCC0A5" w14:textId="54C6070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3B77433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COFFEE (ORGANIC)</w:t>
            </w:r>
          </w:p>
        </w:tc>
        <w:tc>
          <w:tcPr>
            <w:tcW w:w="2865" w:type="dxa"/>
          </w:tcPr>
          <w:p w14:paraId="695AADE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CABO COFFEE DARK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56CE931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4DECE1B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6487A982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1849669914"/>
            <w:placeholder>
              <w:docPart w:val="9AFCB646E6DB40ECA07059046FD484A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603A2D6" w14:textId="4772775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148AD4A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COFFEE (ORGANIC)</w:t>
            </w:r>
          </w:p>
        </w:tc>
        <w:tc>
          <w:tcPr>
            <w:tcW w:w="2865" w:type="dxa"/>
          </w:tcPr>
          <w:p w14:paraId="2D0C7CC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DR. COFFEE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531CD3E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13F9784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0C2CEFF3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-2110576164"/>
            <w:placeholder>
              <w:docPart w:val="3C755E48A7C24D229B1188AE39DCDF9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37ED424" w14:textId="0CAB541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739D42D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COFFEE</w:t>
            </w:r>
          </w:p>
        </w:tc>
        <w:tc>
          <w:tcPr>
            <w:tcW w:w="2865" w:type="dxa"/>
          </w:tcPr>
          <w:p w14:paraId="731A232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STARBUCKS KENYA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4CC42C9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1CEEB1E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340 GRS</w:t>
            </w:r>
          </w:p>
        </w:tc>
      </w:tr>
      <w:tr w:rsidR="00490E3E" w:rsidRPr="00921E7A" w14:paraId="036A07F1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1248695106"/>
            <w:placeholder>
              <w:docPart w:val="8862FC19A42D4A7A9E680BE684A9692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2FDF3C0" w14:textId="5D83963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537CE89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COFFEE</w:t>
            </w:r>
          </w:p>
        </w:tc>
        <w:tc>
          <w:tcPr>
            <w:tcW w:w="2865" w:type="dxa"/>
          </w:tcPr>
          <w:p w14:paraId="79F49D0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STARBUCKS GROWN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38393F7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07452A0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340 GRS</w:t>
            </w:r>
          </w:p>
        </w:tc>
      </w:tr>
      <w:tr w:rsidR="00490E3E" w:rsidRPr="00921E7A" w14:paraId="26D196F0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939978531"/>
            <w:placeholder>
              <w:docPart w:val="D005ED156EF14B56BA6BFC74CBD9A3E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5BF6146" w14:textId="19500D7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6A03812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COFFEE</w:t>
            </w:r>
          </w:p>
        </w:tc>
        <w:tc>
          <w:tcPr>
            <w:tcW w:w="2865" w:type="dxa"/>
          </w:tcPr>
          <w:p w14:paraId="237EEDB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STARBUCKS DARK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57726D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5BF0253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340 GRS</w:t>
            </w:r>
          </w:p>
        </w:tc>
      </w:tr>
      <w:tr w:rsidR="00490E3E" w:rsidRPr="00921E7A" w14:paraId="0DAAF193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97127652"/>
            <w:placeholder>
              <w:docPart w:val="A97F1897D89E4C2BA3F65FED02AB4DB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1983FBE" w14:textId="5020AD4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58D22B9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CREAMER</w:t>
            </w:r>
          </w:p>
        </w:tc>
        <w:tc>
          <w:tcPr>
            <w:tcW w:w="2865" w:type="dxa"/>
          </w:tcPr>
          <w:p w14:paraId="11DF62A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COFFEE MATE ORIGINAL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41D9555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49AD052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GRS</w:t>
            </w:r>
          </w:p>
        </w:tc>
      </w:tr>
      <w:tr w:rsidR="00490E3E" w:rsidRPr="00921E7A" w14:paraId="4FB987A4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-714650822"/>
            <w:placeholder>
              <w:docPart w:val="AFED9DE541C3441DACAC6263275E645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202506B" w14:textId="1E10FA6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5DD405A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CREAMER FLAVOR</w:t>
            </w:r>
          </w:p>
        </w:tc>
        <w:tc>
          <w:tcPr>
            <w:tcW w:w="2865" w:type="dxa"/>
          </w:tcPr>
          <w:p w14:paraId="29EA411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DELIGHT CARAMEL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1ACF221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175C6C7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7BC39009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1868742192"/>
            <w:placeholder>
              <w:docPart w:val="D1E54F10C3B44406A27E387B07AA103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B956ED4" w14:textId="1029551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4EC9831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CREAMER FLAVOR</w:t>
            </w:r>
          </w:p>
        </w:tc>
        <w:tc>
          <w:tcPr>
            <w:tcW w:w="2865" w:type="dxa"/>
          </w:tcPr>
          <w:p w14:paraId="23B725E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DELIGHT HALZELNUT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443513B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4342FBD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30BCAA93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1117523865"/>
            <w:placeholder>
              <w:docPart w:val="9694978C0B7E4F46B97F02ABD5D378F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879A6ED" w14:textId="049BA3F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0E059D1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CREAMER FLAVOR</w:t>
            </w:r>
          </w:p>
        </w:tc>
        <w:tc>
          <w:tcPr>
            <w:tcW w:w="2865" w:type="dxa"/>
          </w:tcPr>
          <w:p w14:paraId="0868C17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DELIGHT VAINILLA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35D2D5F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74670F2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1C5B0BF8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-1407224502"/>
            <w:placeholder>
              <w:docPart w:val="24C85536AD054D1A971ED5848F5C39A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0E8A2CB" w14:textId="7EA0DFD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07BA13F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HALF &amp; HALF</w:t>
            </w:r>
          </w:p>
        </w:tc>
        <w:tc>
          <w:tcPr>
            <w:tcW w:w="2865" w:type="dxa"/>
          </w:tcPr>
          <w:p w14:paraId="089D033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LYNCOTT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0A90FA9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76EA7A1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LT</w:t>
            </w:r>
          </w:p>
        </w:tc>
      </w:tr>
      <w:tr w:rsidR="00490E3E" w:rsidRPr="00921E7A" w14:paraId="79875DCF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55010120"/>
            <w:placeholder>
              <w:docPart w:val="122F3E5D13C3479B9AC3C661B075BEE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BE6D85F" w14:textId="46FED4B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1207A5F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SUGAR</w:t>
            </w:r>
          </w:p>
        </w:tc>
        <w:tc>
          <w:tcPr>
            <w:tcW w:w="2865" w:type="dxa"/>
          </w:tcPr>
          <w:p w14:paraId="4A765BC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REGIONAL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39ABCED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0F2AD704" w14:textId="16BA94B8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  <w:r w:rsidR="003234A1">
              <w:rPr>
                <w:sz w:val="20"/>
                <w:szCs w:val="20"/>
              </w:rPr>
              <w:t xml:space="preserve"> </w:t>
            </w:r>
            <w:r w:rsidRPr="00921E7A">
              <w:rPr>
                <w:sz w:val="20"/>
                <w:szCs w:val="20"/>
              </w:rPr>
              <w:t>KG</w:t>
            </w:r>
          </w:p>
        </w:tc>
      </w:tr>
      <w:tr w:rsidR="00490E3E" w:rsidRPr="00921E7A" w14:paraId="53D31101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908734195"/>
            <w:placeholder>
              <w:docPart w:val="8C429E0A9DE04E3AB519DB7DB50128F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926D897" w14:textId="3BAE25B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4250059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BROWN SUGAR</w:t>
            </w:r>
          </w:p>
        </w:tc>
        <w:tc>
          <w:tcPr>
            <w:tcW w:w="2865" w:type="dxa"/>
          </w:tcPr>
          <w:p w14:paraId="12F2C7C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GOLDEN HILLS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06E5C11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372CFC2D" w14:textId="0EE80C7F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  <w:r w:rsidR="003234A1">
              <w:rPr>
                <w:sz w:val="20"/>
                <w:szCs w:val="20"/>
              </w:rPr>
              <w:t xml:space="preserve"> </w:t>
            </w:r>
            <w:r w:rsidRPr="00921E7A">
              <w:rPr>
                <w:sz w:val="20"/>
                <w:szCs w:val="20"/>
              </w:rPr>
              <w:t>KG</w:t>
            </w:r>
          </w:p>
        </w:tc>
      </w:tr>
      <w:tr w:rsidR="00490E3E" w:rsidRPr="00921E7A" w14:paraId="61086964" w14:textId="77777777" w:rsidTr="00560D52">
        <w:trPr>
          <w:trHeight w:val="269"/>
          <w:jc w:val="center"/>
        </w:trPr>
        <w:sdt>
          <w:sdtPr>
            <w:rPr>
              <w:sz w:val="20"/>
              <w:szCs w:val="20"/>
            </w:rPr>
            <w:id w:val="-1963251972"/>
            <w:placeholder>
              <w:docPart w:val="46C5180AA5084A62A566F2FB37E17F5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3403837" w14:textId="78BA00D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071" w:type="dxa"/>
          </w:tcPr>
          <w:p w14:paraId="31B9828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SWEETENER</w:t>
            </w:r>
          </w:p>
        </w:tc>
        <w:tc>
          <w:tcPr>
            <w:tcW w:w="2865" w:type="dxa"/>
          </w:tcPr>
          <w:p w14:paraId="34D23C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SPLENDA/STEVIA</w:t>
            </w:r>
          </w:p>
        </w:tc>
        <w:tc>
          <w:tcPr>
            <w:tcW w:w="1879" w:type="dxa"/>
            <w:tcBorders>
              <w:right w:val="single" w:sz="12" w:space="0" w:color="6B7175"/>
            </w:tcBorders>
          </w:tcPr>
          <w:p w14:paraId="006CCB6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BOX</w:t>
            </w:r>
          </w:p>
        </w:tc>
        <w:tc>
          <w:tcPr>
            <w:tcW w:w="1494" w:type="dxa"/>
            <w:tcBorders>
              <w:left w:val="single" w:sz="12" w:space="0" w:color="6B7175"/>
              <w:right w:val="single" w:sz="6" w:space="0" w:color="6B7175"/>
            </w:tcBorders>
          </w:tcPr>
          <w:p w14:paraId="68C4CD6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100 PCS</w:t>
            </w:r>
          </w:p>
        </w:tc>
      </w:tr>
    </w:tbl>
    <w:p w14:paraId="1AC0147F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55DF0694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680C4FAD" w14:textId="77777777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t>BREAD AND BAKERY</w:t>
      </w:r>
    </w:p>
    <w:p w14:paraId="3B599FFA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"/>
        <w:gridCol w:w="2965"/>
        <w:gridCol w:w="2454"/>
        <w:gridCol w:w="2897"/>
      </w:tblGrid>
      <w:tr w:rsidR="00921E7A" w:rsidRPr="00921E7A" w14:paraId="6E4E6A21" w14:textId="77777777" w:rsidTr="00560D52">
        <w:trPr>
          <w:trHeight w:val="297"/>
          <w:jc w:val="center"/>
        </w:trPr>
        <w:tc>
          <w:tcPr>
            <w:tcW w:w="621" w:type="dxa"/>
          </w:tcPr>
          <w:p w14:paraId="785B0485" w14:textId="1EC40390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965" w:type="dxa"/>
          </w:tcPr>
          <w:p w14:paraId="56C96630" w14:textId="29CA4B99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454" w:type="dxa"/>
          </w:tcPr>
          <w:p w14:paraId="076233A8" w14:textId="61E630EB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2897" w:type="dxa"/>
          </w:tcPr>
          <w:p w14:paraId="5D645CF1" w14:textId="3E9E5662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72D6EE3C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511179734"/>
            <w:placeholder>
              <w:docPart w:val="1C922B4C67E941F78A5FCF8B3AFDF108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514A795C" w14:textId="127AABF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311EA48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PLAIN BAGELS</w:t>
            </w:r>
          </w:p>
        </w:tc>
        <w:tc>
          <w:tcPr>
            <w:tcW w:w="2454" w:type="dxa"/>
          </w:tcPr>
          <w:p w14:paraId="7F9B7E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NEW YORKER</w:t>
            </w:r>
          </w:p>
        </w:tc>
        <w:tc>
          <w:tcPr>
            <w:tcW w:w="2897" w:type="dxa"/>
          </w:tcPr>
          <w:p w14:paraId="0B5C668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8 PACK</w:t>
            </w:r>
          </w:p>
        </w:tc>
      </w:tr>
      <w:tr w:rsidR="00490E3E" w:rsidRPr="00921E7A" w14:paraId="12F58850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2074850087"/>
            <w:placeholder>
              <w:docPart w:val="81D2E433C46A4672A62782AD3BA97CBC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3A7E6AC9" w14:textId="23C9FAD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1ED3659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ASIAGO BAGELS</w:t>
            </w:r>
          </w:p>
        </w:tc>
        <w:tc>
          <w:tcPr>
            <w:tcW w:w="2454" w:type="dxa"/>
          </w:tcPr>
          <w:p w14:paraId="2EECC05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FRESH /BAKERY</w:t>
            </w:r>
          </w:p>
        </w:tc>
        <w:tc>
          <w:tcPr>
            <w:tcW w:w="2897" w:type="dxa"/>
          </w:tcPr>
          <w:p w14:paraId="4B9AF6A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7 PACK</w:t>
            </w:r>
          </w:p>
        </w:tc>
      </w:tr>
      <w:tr w:rsidR="00490E3E" w:rsidRPr="00921E7A" w14:paraId="70AE8DFB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372354626"/>
            <w:placeholder>
              <w:docPart w:val="C0D30939A8B24A4CA00E6F938D101D69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707B3383" w14:textId="37EC557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4174093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SESAME BAGELS</w:t>
            </w:r>
          </w:p>
        </w:tc>
        <w:tc>
          <w:tcPr>
            <w:tcW w:w="2454" w:type="dxa"/>
          </w:tcPr>
          <w:p w14:paraId="1B939C0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FRESH /BAKERY</w:t>
            </w:r>
          </w:p>
        </w:tc>
        <w:tc>
          <w:tcPr>
            <w:tcW w:w="2897" w:type="dxa"/>
          </w:tcPr>
          <w:p w14:paraId="08D50F0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7 PACK</w:t>
            </w:r>
          </w:p>
        </w:tc>
      </w:tr>
      <w:tr w:rsidR="00490E3E" w:rsidRPr="00921E7A" w14:paraId="51B68EF1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-872144229"/>
            <w:placeholder>
              <w:docPart w:val="06D301E03B264F1AB1EE8BF8372973F6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7389BB7C" w14:textId="7394BD7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05EA741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FRENCH BAGUETTE</w:t>
            </w:r>
          </w:p>
        </w:tc>
        <w:tc>
          <w:tcPr>
            <w:tcW w:w="2454" w:type="dxa"/>
          </w:tcPr>
          <w:p w14:paraId="0E7378E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FRESH /BAKERY</w:t>
            </w:r>
          </w:p>
        </w:tc>
        <w:tc>
          <w:tcPr>
            <w:tcW w:w="2897" w:type="dxa"/>
          </w:tcPr>
          <w:p w14:paraId="7EF32A9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</w:tr>
      <w:tr w:rsidR="00490E3E" w:rsidRPr="00921E7A" w14:paraId="03AC90A4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700828534"/>
            <w:placeholder>
              <w:docPart w:val="16DF2E80A6FB4BF9826148A4E6904A37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63969F85" w14:textId="6DAA5A6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2472A7B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ENGLISH MUFFIN</w:t>
            </w:r>
          </w:p>
        </w:tc>
        <w:tc>
          <w:tcPr>
            <w:tcW w:w="2454" w:type="dxa"/>
          </w:tcPr>
          <w:p w14:paraId="5D987D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NEW YORKER</w:t>
            </w:r>
          </w:p>
        </w:tc>
        <w:tc>
          <w:tcPr>
            <w:tcW w:w="2897" w:type="dxa"/>
          </w:tcPr>
          <w:p w14:paraId="3E23EFA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</w:tr>
      <w:tr w:rsidR="00490E3E" w:rsidRPr="00921E7A" w14:paraId="7AA8098D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2092495811"/>
            <w:placeholder>
              <w:docPart w:val="8305280E689F4560982C33F9CCAF1364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0E3589F2" w14:textId="7451E8A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36F9BC6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HOT DOG BUNS</w:t>
            </w:r>
          </w:p>
        </w:tc>
        <w:tc>
          <w:tcPr>
            <w:tcW w:w="2454" w:type="dxa"/>
          </w:tcPr>
          <w:p w14:paraId="25BD1A0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</w:t>
            </w:r>
          </w:p>
        </w:tc>
        <w:tc>
          <w:tcPr>
            <w:tcW w:w="2897" w:type="dxa"/>
          </w:tcPr>
          <w:p w14:paraId="629B4B6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LOAF</w:t>
            </w:r>
          </w:p>
        </w:tc>
      </w:tr>
      <w:tr w:rsidR="00490E3E" w:rsidRPr="00921E7A" w14:paraId="561EEF85" w14:textId="77777777" w:rsidTr="00560D52">
        <w:trPr>
          <w:trHeight w:val="289"/>
          <w:jc w:val="center"/>
        </w:trPr>
        <w:sdt>
          <w:sdtPr>
            <w:rPr>
              <w:sz w:val="20"/>
              <w:szCs w:val="20"/>
            </w:rPr>
            <w:id w:val="-2084284712"/>
            <w:placeholder>
              <w:docPart w:val="F1CD6121E47F476DB1144AE90D343DC0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1B835857" w14:textId="7415952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18E0CDA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56081F">
              <w:rPr>
                <w:sz w:val="16"/>
                <w:szCs w:val="16"/>
              </w:rPr>
              <w:t>WHOLEWHEAT BREAD BENAVENTO</w:t>
            </w:r>
          </w:p>
        </w:tc>
        <w:tc>
          <w:tcPr>
            <w:tcW w:w="2454" w:type="dxa"/>
          </w:tcPr>
          <w:p w14:paraId="033E8D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</w:t>
            </w:r>
          </w:p>
        </w:tc>
        <w:tc>
          <w:tcPr>
            <w:tcW w:w="2897" w:type="dxa"/>
          </w:tcPr>
          <w:p w14:paraId="11D5E78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LOAF</w:t>
            </w:r>
          </w:p>
        </w:tc>
      </w:tr>
      <w:tr w:rsidR="00490E3E" w:rsidRPr="00921E7A" w14:paraId="43A27C7E" w14:textId="77777777" w:rsidTr="00560D52">
        <w:trPr>
          <w:trHeight w:val="241"/>
          <w:jc w:val="center"/>
        </w:trPr>
        <w:sdt>
          <w:sdtPr>
            <w:rPr>
              <w:sz w:val="20"/>
              <w:szCs w:val="20"/>
            </w:rPr>
            <w:id w:val="553058763"/>
            <w:placeholder>
              <w:docPart w:val="6768AACFDA9C414FAB57A7FD19EF4F71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7BD79FDF" w14:textId="0B3EFD7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1A1D370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SOURDOUGH BREAD</w:t>
            </w:r>
          </w:p>
        </w:tc>
        <w:tc>
          <w:tcPr>
            <w:tcW w:w="2454" w:type="dxa"/>
          </w:tcPr>
          <w:p w14:paraId="6DD5F67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</w:t>
            </w:r>
          </w:p>
        </w:tc>
        <w:tc>
          <w:tcPr>
            <w:tcW w:w="2897" w:type="dxa"/>
          </w:tcPr>
          <w:p w14:paraId="445D200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LOAF</w:t>
            </w:r>
          </w:p>
        </w:tc>
      </w:tr>
      <w:tr w:rsidR="00490E3E" w:rsidRPr="00921E7A" w14:paraId="3963D615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347840559"/>
            <w:placeholder>
              <w:docPart w:val="7CC8C32B13DD4A7EAAE714DEE8B709C9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4B8EC058" w14:textId="4C7B632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3E75D04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WHITE BREAD</w:t>
            </w:r>
          </w:p>
        </w:tc>
        <w:tc>
          <w:tcPr>
            <w:tcW w:w="2454" w:type="dxa"/>
          </w:tcPr>
          <w:p w14:paraId="48C310C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</w:t>
            </w:r>
          </w:p>
        </w:tc>
        <w:tc>
          <w:tcPr>
            <w:tcW w:w="2897" w:type="dxa"/>
          </w:tcPr>
          <w:p w14:paraId="7E6665F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LOAF</w:t>
            </w:r>
          </w:p>
        </w:tc>
      </w:tr>
      <w:tr w:rsidR="00490E3E" w:rsidRPr="00921E7A" w14:paraId="0ED338F6" w14:textId="77777777" w:rsidTr="00560D52">
        <w:trPr>
          <w:trHeight w:val="302"/>
          <w:jc w:val="center"/>
        </w:trPr>
        <w:sdt>
          <w:sdtPr>
            <w:rPr>
              <w:sz w:val="20"/>
              <w:szCs w:val="20"/>
            </w:rPr>
            <w:id w:val="-932978651"/>
            <w:placeholder>
              <w:docPart w:val="FDB2DA5DBD484CB991D16B43410D9D6F"/>
            </w:placeholder>
            <w:showingPlcHdr/>
            <w15:appearance w15:val="hidden"/>
            <w:text/>
          </w:sdtPr>
          <w:sdtContent>
            <w:tc>
              <w:tcPr>
                <w:tcW w:w="621" w:type="dxa"/>
              </w:tcPr>
              <w:p w14:paraId="4618B394" w14:textId="329606A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965" w:type="dxa"/>
          </w:tcPr>
          <w:p w14:paraId="3CAE075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RYE BREAD</w:t>
            </w:r>
          </w:p>
        </w:tc>
        <w:tc>
          <w:tcPr>
            <w:tcW w:w="2454" w:type="dxa"/>
          </w:tcPr>
          <w:p w14:paraId="7B5C4E8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</w:t>
            </w:r>
          </w:p>
        </w:tc>
        <w:tc>
          <w:tcPr>
            <w:tcW w:w="2897" w:type="dxa"/>
          </w:tcPr>
          <w:p w14:paraId="1F3D542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LOAF</w:t>
            </w:r>
          </w:p>
        </w:tc>
      </w:tr>
    </w:tbl>
    <w:p w14:paraId="36D3F494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128DFF31" w14:textId="77777777" w:rsidR="008478E0" w:rsidRDefault="008478E0">
      <w:pPr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</w:p>
    <w:p w14:paraId="7C5A9666" w14:textId="1EF0AF9E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lastRenderedPageBreak/>
        <w:t>DAIRY / MILK, YOGURT AND CHEESE</w:t>
      </w:r>
    </w:p>
    <w:p w14:paraId="3A48AF95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7"/>
      </w:tblGrid>
      <w:tr w:rsidR="00921E7A" w:rsidRPr="00921E7A" w14:paraId="1E53260B" w14:textId="77777777" w:rsidTr="00560D52">
        <w:trPr>
          <w:trHeight w:val="302"/>
          <w:jc w:val="center"/>
        </w:trPr>
        <w:tc>
          <w:tcPr>
            <w:tcW w:w="618" w:type="dxa"/>
          </w:tcPr>
          <w:p w14:paraId="1184A998" w14:textId="21033717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296AE41E" w14:textId="297B5F1F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04BE19B6" w14:textId="0F974485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0BED012F" w14:textId="757997B1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2739AED8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1950660415"/>
            <w:placeholder>
              <w:docPart w:val="4560E20038344D0BB5F734C7F994B55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6E72FC9" w14:textId="3951CA4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E21304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LOW FAT MILK</w:t>
            </w:r>
          </w:p>
        </w:tc>
        <w:tc>
          <w:tcPr>
            <w:tcW w:w="2368" w:type="dxa"/>
          </w:tcPr>
          <w:p w14:paraId="7A45C9D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25C2F5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591035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LITER</w:t>
            </w:r>
          </w:p>
        </w:tc>
      </w:tr>
      <w:tr w:rsidR="00490E3E" w:rsidRPr="00921E7A" w14:paraId="7469C187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1051277493"/>
            <w:placeholder>
              <w:docPart w:val="9CB1E628AE5741BC8690126131730AD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AF55B93" w14:textId="62B46C3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1C6FEB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2% MILK</w:t>
            </w:r>
          </w:p>
        </w:tc>
        <w:tc>
          <w:tcPr>
            <w:tcW w:w="2368" w:type="dxa"/>
          </w:tcPr>
          <w:p w14:paraId="2A26133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1BCC87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262D3F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LITER</w:t>
            </w:r>
          </w:p>
        </w:tc>
      </w:tr>
      <w:tr w:rsidR="00490E3E" w:rsidRPr="00921E7A" w14:paraId="586D9FD2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331812382"/>
            <w:placeholder>
              <w:docPart w:val="B781BC412B4B441FB733BAB558A28DB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8325759" w14:textId="6B58FF8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E4DBC2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LACTOSE FREE MILK</w:t>
            </w:r>
          </w:p>
        </w:tc>
        <w:tc>
          <w:tcPr>
            <w:tcW w:w="2368" w:type="dxa"/>
          </w:tcPr>
          <w:p w14:paraId="6739428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AB9D44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611EAE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LITER</w:t>
            </w:r>
          </w:p>
        </w:tc>
      </w:tr>
      <w:tr w:rsidR="00490E3E" w:rsidRPr="00921E7A" w14:paraId="77A158D5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-1251281081"/>
            <w:placeholder>
              <w:docPart w:val="C67C70547CA34EF1BBC975E5A315592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0991774" w14:textId="5DB9874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C2580A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LOW FAT LACTOSE FREE</w:t>
            </w:r>
          </w:p>
        </w:tc>
        <w:tc>
          <w:tcPr>
            <w:tcW w:w="2368" w:type="dxa"/>
          </w:tcPr>
          <w:p w14:paraId="15C5536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E1D2F0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0A2263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LITER</w:t>
            </w:r>
          </w:p>
        </w:tc>
      </w:tr>
      <w:tr w:rsidR="00490E3E" w:rsidRPr="00921E7A" w14:paraId="5B6B1E36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800428717"/>
            <w:placeholder>
              <w:docPart w:val="C366B9BBD1E14C0790F78B375E10C5A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3D9D473" w14:textId="28CCA91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6B7F70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RICE MILK</w:t>
            </w:r>
          </w:p>
        </w:tc>
        <w:tc>
          <w:tcPr>
            <w:tcW w:w="2368" w:type="dxa"/>
          </w:tcPr>
          <w:p w14:paraId="6A8B8FD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RICE DREAM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719367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D4A6E0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LITER</w:t>
            </w:r>
          </w:p>
        </w:tc>
      </w:tr>
      <w:tr w:rsidR="00490E3E" w:rsidRPr="00921E7A" w14:paraId="600268B5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849471511"/>
            <w:placeholder>
              <w:docPart w:val="ED1A10ACCBA44323B94F37A8CEBF87A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772F594" w14:textId="1B2A40F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044013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ALMOND MILK ORIGINAL</w:t>
            </w:r>
          </w:p>
        </w:tc>
        <w:tc>
          <w:tcPr>
            <w:tcW w:w="2368" w:type="dxa"/>
          </w:tcPr>
          <w:p w14:paraId="5BEE60C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CALAFIA FARMS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303CA6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3787A8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1.4 LT</w:t>
            </w:r>
          </w:p>
        </w:tc>
      </w:tr>
      <w:tr w:rsidR="00490E3E" w:rsidRPr="00921E7A" w14:paraId="1CE287CE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701623620"/>
            <w:placeholder>
              <w:docPart w:val="290877E3EC72437787C8950901C100B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777E0C3" w14:textId="5041E37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CF6801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56081F">
              <w:rPr>
                <w:sz w:val="18"/>
                <w:szCs w:val="18"/>
              </w:rPr>
              <w:t>ALMOND MILK UNSWEETENED</w:t>
            </w:r>
          </w:p>
        </w:tc>
        <w:tc>
          <w:tcPr>
            <w:tcW w:w="2368" w:type="dxa"/>
          </w:tcPr>
          <w:p w14:paraId="079CD7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CALAFIA FARMS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70D17E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C5B7D4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1.4 LT</w:t>
            </w:r>
          </w:p>
        </w:tc>
      </w:tr>
      <w:tr w:rsidR="00490E3E" w:rsidRPr="00921E7A" w14:paraId="1ECABA4E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264736539"/>
            <w:placeholder>
              <w:docPart w:val="140AE5E8C9764C81AC1145A0A604F3D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980B058" w14:textId="2BF5C3A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8F9F6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ALMOND MILK VANILLA</w:t>
            </w:r>
          </w:p>
        </w:tc>
        <w:tc>
          <w:tcPr>
            <w:tcW w:w="2368" w:type="dxa"/>
          </w:tcPr>
          <w:p w14:paraId="488130E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CALAFIA FARMS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F3E61A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7359CB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1.4 LT</w:t>
            </w:r>
          </w:p>
        </w:tc>
      </w:tr>
      <w:tr w:rsidR="00490E3E" w:rsidRPr="00921E7A" w14:paraId="365FAE80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406275215"/>
            <w:placeholder>
              <w:docPart w:val="BF9425F36FE54BF1ADD3B8386E6E318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25A0C4A" w14:textId="4412FCD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396577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SOY MILK</w:t>
            </w:r>
          </w:p>
        </w:tc>
        <w:tc>
          <w:tcPr>
            <w:tcW w:w="2368" w:type="dxa"/>
          </w:tcPr>
          <w:p w14:paraId="29A5346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KIRKLAND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1D7857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429103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LITER</w:t>
            </w:r>
          </w:p>
        </w:tc>
      </w:tr>
      <w:tr w:rsidR="00490E3E" w:rsidRPr="00921E7A" w14:paraId="62A31598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771386522"/>
            <w:placeholder>
              <w:docPart w:val="459B8EDAE9CF42F2BDE0697BF0B06A3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FB637E6" w14:textId="59CD399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C8B2C6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WHOLE MILK</w:t>
            </w:r>
          </w:p>
        </w:tc>
        <w:tc>
          <w:tcPr>
            <w:tcW w:w="2368" w:type="dxa"/>
          </w:tcPr>
          <w:p w14:paraId="6233279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LALA/ SANTA CLARA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F8279D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B89DAF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GALLON</w:t>
            </w:r>
          </w:p>
        </w:tc>
      </w:tr>
      <w:tr w:rsidR="00490E3E" w:rsidRPr="00921E7A" w14:paraId="379C09A4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664551352"/>
            <w:placeholder>
              <w:docPart w:val="9F934FF16F144C19B7846FF9DF6F6EB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5804176" w14:textId="46B73EC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45C0C2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PLAIN YOGURT</w:t>
            </w:r>
          </w:p>
        </w:tc>
        <w:tc>
          <w:tcPr>
            <w:tcW w:w="2368" w:type="dxa"/>
          </w:tcPr>
          <w:p w14:paraId="1A4B2E8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YOPLAIT/DANONE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144BC4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4F78AF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125 GRS</w:t>
            </w:r>
          </w:p>
        </w:tc>
      </w:tr>
      <w:tr w:rsidR="00490E3E" w:rsidRPr="00921E7A" w14:paraId="6D4C01FA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669444479"/>
            <w:placeholder>
              <w:docPart w:val="B2CEC0ACCEB742ABAC866483C623561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82AAA79" w14:textId="32FBF0F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7DAD24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PLAIN YOGURT</w:t>
            </w:r>
          </w:p>
        </w:tc>
        <w:tc>
          <w:tcPr>
            <w:tcW w:w="2368" w:type="dxa"/>
          </w:tcPr>
          <w:p w14:paraId="40C0C97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DANONE/LALA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EFE1A3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53FD7F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2109696D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-1268617991"/>
            <w:placeholder>
              <w:docPart w:val="762C5F8500DB420285F32A73374ADEA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7F4D453" w14:textId="7381E97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6823B6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FLAVORED YOGURT</w:t>
            </w:r>
          </w:p>
        </w:tc>
        <w:tc>
          <w:tcPr>
            <w:tcW w:w="2368" w:type="dxa"/>
          </w:tcPr>
          <w:p w14:paraId="6D2DFB0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YOPLAIT OR DANONE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803BA6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2137F5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170 GRS</w:t>
            </w:r>
          </w:p>
        </w:tc>
      </w:tr>
      <w:tr w:rsidR="00490E3E" w:rsidRPr="00921E7A" w14:paraId="2604DB57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309327150"/>
            <w:placeholder>
              <w:docPart w:val="F516D26A375E433BA90E6D3B4CC4B36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11E4A40" w14:textId="29EE1D6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2132FF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FLAVORED YOGURT</w:t>
            </w:r>
          </w:p>
        </w:tc>
        <w:tc>
          <w:tcPr>
            <w:tcW w:w="2368" w:type="dxa"/>
          </w:tcPr>
          <w:p w14:paraId="352347A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LALA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581D1B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057091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148E15C7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148822058"/>
            <w:placeholder>
              <w:docPart w:val="F7BF5C762E6D483797AB10522D8CF43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35F4CDF" w14:textId="4A9F718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A14D0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FAT FREE YOGURT</w:t>
            </w:r>
          </w:p>
        </w:tc>
        <w:tc>
          <w:tcPr>
            <w:tcW w:w="2368" w:type="dxa"/>
          </w:tcPr>
          <w:p w14:paraId="2B89096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LALA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339D52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CB2DB2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25145236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1473330396"/>
            <w:placeholder>
              <w:docPart w:val="209062655555491A8CC86E2CB79954A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9E62605" w14:textId="0434692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D4D668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GREEK YOGURT</w:t>
            </w:r>
          </w:p>
        </w:tc>
        <w:tc>
          <w:tcPr>
            <w:tcW w:w="2368" w:type="dxa"/>
          </w:tcPr>
          <w:p w14:paraId="1D634BA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YOPLAIT /DANONE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559C38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FADAEB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170 GRS</w:t>
            </w:r>
          </w:p>
        </w:tc>
      </w:tr>
      <w:tr w:rsidR="00490E3E" w:rsidRPr="00921E7A" w14:paraId="2AE1F573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235772786"/>
            <w:placeholder>
              <w:docPart w:val="BC0FA6A6BBB246D5858CE2986342191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7A2B025" w14:textId="5499279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74C3CB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PLAIN GREEK YOGURT</w:t>
            </w:r>
          </w:p>
        </w:tc>
        <w:tc>
          <w:tcPr>
            <w:tcW w:w="2368" w:type="dxa"/>
          </w:tcPr>
          <w:p w14:paraId="22C1A74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CHOBANI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A39FE4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DDC638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170GRS</w:t>
            </w:r>
          </w:p>
        </w:tc>
      </w:tr>
      <w:tr w:rsidR="00490E3E" w:rsidRPr="00921E7A" w14:paraId="00DB935C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1141854836"/>
            <w:placeholder>
              <w:docPart w:val="279566C60FFE409CB99464A4D0150BA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9920F59" w14:textId="3E8E6F5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363A99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ASSORTED GREEK YOGURT</w:t>
            </w:r>
          </w:p>
        </w:tc>
        <w:tc>
          <w:tcPr>
            <w:tcW w:w="2368" w:type="dxa"/>
          </w:tcPr>
          <w:p w14:paraId="116ED58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CHOBANI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402B90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780BCE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170 GRS</w:t>
            </w:r>
          </w:p>
        </w:tc>
      </w:tr>
      <w:tr w:rsidR="00490E3E" w:rsidRPr="00921E7A" w14:paraId="38B8320C" w14:textId="77777777" w:rsidTr="00560D52">
        <w:trPr>
          <w:trHeight w:val="269"/>
          <w:jc w:val="center"/>
        </w:trPr>
        <w:sdt>
          <w:sdtPr>
            <w:rPr>
              <w:sz w:val="20"/>
              <w:szCs w:val="20"/>
            </w:rPr>
            <w:id w:val="1229421548"/>
            <w:placeholder>
              <w:docPart w:val="2A01FF791DF74F669F86302D001C5DD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2B0CEB2" w14:textId="33C6F9F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3F644D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PLAIN GREEK YOGURT</w:t>
            </w:r>
          </w:p>
        </w:tc>
        <w:tc>
          <w:tcPr>
            <w:tcW w:w="2368" w:type="dxa"/>
          </w:tcPr>
          <w:p w14:paraId="29BB46E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CHOBANI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09BDAE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62947E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680 GRS</w:t>
            </w:r>
          </w:p>
        </w:tc>
      </w:tr>
      <w:tr w:rsidR="00490E3E" w:rsidRPr="00921E7A" w14:paraId="6A0C34A3" w14:textId="77777777" w:rsidTr="00560D52">
        <w:trPr>
          <w:trHeight w:val="290"/>
          <w:jc w:val="center"/>
        </w:trPr>
        <w:sdt>
          <w:sdtPr>
            <w:rPr>
              <w:sz w:val="20"/>
              <w:szCs w:val="20"/>
            </w:rPr>
            <w:id w:val="-2038501167"/>
            <w:placeholder>
              <w:docPart w:val="F0FC9F6B076C4D4DA10E571BE7FDF58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D64DAFE" w14:textId="7D340FB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131F39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CHOCOLATE MILK</w:t>
            </w:r>
          </w:p>
        </w:tc>
        <w:tc>
          <w:tcPr>
            <w:tcW w:w="2368" w:type="dxa"/>
          </w:tcPr>
          <w:p w14:paraId="245A3C2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HERSHEYS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4C341D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 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1C2D25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200 ML</w:t>
            </w:r>
          </w:p>
        </w:tc>
      </w:tr>
      <w:tr w:rsidR="00490E3E" w:rsidRPr="00921E7A" w14:paraId="0B3E776A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408926839"/>
            <w:placeholder>
              <w:docPart w:val="08453A7CAD4F47D984D42873DBC7995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14C33AB" w14:textId="6ED1674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3671A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CHEESE-CHEDDAR</w:t>
            </w:r>
          </w:p>
        </w:tc>
        <w:tc>
          <w:tcPr>
            <w:tcW w:w="2368" w:type="dxa"/>
          </w:tcPr>
          <w:p w14:paraId="757F42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BOVE/JOSEPH FARM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E21EA1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61D407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1164B43B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819652137"/>
            <w:placeholder>
              <w:docPart w:val="9AABA105FC02472D8CA5D9377077B7B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677C5BE" w14:textId="4F94152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BE9F89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CHEESE-MONTERREY</w:t>
            </w:r>
          </w:p>
        </w:tc>
        <w:tc>
          <w:tcPr>
            <w:tcW w:w="2368" w:type="dxa"/>
          </w:tcPr>
          <w:p w14:paraId="09F3A32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BOVE/JOSEPH FARM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2C6322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87FFEF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488D8FE9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-1355257469"/>
            <w:placeholder>
              <w:docPart w:val="6EFD793B4EAB472683893E387A5209D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F62E9E3" w14:textId="13B9360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0B39AF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CHEESE-MANCHEGO</w:t>
            </w:r>
          </w:p>
        </w:tc>
        <w:tc>
          <w:tcPr>
            <w:tcW w:w="2368" w:type="dxa"/>
          </w:tcPr>
          <w:p w14:paraId="354D702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BOVE/JOSEPH FARM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6D3F0B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BC67BF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400 GRS</w:t>
            </w:r>
          </w:p>
        </w:tc>
      </w:tr>
      <w:tr w:rsidR="00490E3E" w:rsidRPr="00921E7A" w14:paraId="41C8A9F4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1626918144"/>
            <w:placeholder>
              <w:docPart w:val="4A59517B155C48FCAA2069CAD855DB9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9D6C2CB" w14:textId="64E0500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EFBEE3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CHEESE-GOUDA</w:t>
            </w:r>
          </w:p>
        </w:tc>
        <w:tc>
          <w:tcPr>
            <w:tcW w:w="2368" w:type="dxa"/>
          </w:tcPr>
          <w:p w14:paraId="61ED9E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BOVE/JOSEPH FARM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3F1DF8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118718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400 GRS</w:t>
            </w:r>
          </w:p>
        </w:tc>
      </w:tr>
      <w:tr w:rsidR="00490E3E" w:rsidRPr="00921E7A" w14:paraId="01830FD0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1624300702"/>
            <w:placeholder>
              <w:docPart w:val="05FF870A1635498F82CB95A8A34EFB2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A2CC1EB" w14:textId="61C5A03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2182AC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CHEESE-CHIHUAHUA</w:t>
            </w:r>
          </w:p>
        </w:tc>
        <w:tc>
          <w:tcPr>
            <w:tcW w:w="2368" w:type="dxa"/>
          </w:tcPr>
          <w:p w14:paraId="642D653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BOVE/JOSEPH FARM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C91AC4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B8BE95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400 GRS</w:t>
            </w:r>
          </w:p>
        </w:tc>
      </w:tr>
      <w:tr w:rsidR="00490E3E" w:rsidRPr="00921E7A" w14:paraId="158399D4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703297057"/>
            <w:placeholder>
              <w:docPart w:val="E1FE93A0E9BF49288A47A1537ADE6E8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C025F4E" w14:textId="1F1148D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20EE46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CHEESE-MOZARELLA</w:t>
            </w:r>
          </w:p>
        </w:tc>
        <w:tc>
          <w:tcPr>
            <w:tcW w:w="2368" w:type="dxa"/>
          </w:tcPr>
          <w:p w14:paraId="305D9AE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BON SWISS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20B55D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7E8B56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800 GRS</w:t>
            </w:r>
          </w:p>
        </w:tc>
      </w:tr>
      <w:tr w:rsidR="00490E3E" w:rsidRPr="00921E7A" w14:paraId="36B6D296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938959261"/>
            <w:placeholder>
              <w:docPart w:val="54E9A81F22CE4BD3AC1F54A9DC6410F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4B129BD" w14:textId="08B1EF4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B9B1BB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 COTTAGE</w:t>
            </w:r>
          </w:p>
        </w:tc>
        <w:tc>
          <w:tcPr>
            <w:tcW w:w="2368" w:type="dxa"/>
          </w:tcPr>
          <w:p w14:paraId="18821BA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LYNCOTT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26BEB6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131989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380 GRS</w:t>
            </w:r>
          </w:p>
        </w:tc>
      </w:tr>
      <w:tr w:rsidR="00490E3E" w:rsidRPr="00921E7A" w14:paraId="6BFD0DA5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-521927264"/>
            <w:placeholder>
              <w:docPart w:val="459466BD7A62469E9130618B36E452C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EB98B27" w14:textId="10DA4DB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F1C15A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CREAM CHEESE</w:t>
            </w:r>
          </w:p>
        </w:tc>
        <w:tc>
          <w:tcPr>
            <w:tcW w:w="2368" w:type="dxa"/>
          </w:tcPr>
          <w:p w14:paraId="0377BA9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PHILADELFIA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33E875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0DB66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SMALL BLOCK</w:t>
            </w:r>
          </w:p>
        </w:tc>
      </w:tr>
      <w:tr w:rsidR="00490E3E" w:rsidRPr="00921E7A" w14:paraId="3B533AEF" w14:textId="77777777" w:rsidTr="00560D52">
        <w:trPr>
          <w:trHeight w:val="269"/>
          <w:jc w:val="center"/>
        </w:trPr>
        <w:sdt>
          <w:sdtPr>
            <w:rPr>
              <w:sz w:val="20"/>
              <w:szCs w:val="20"/>
            </w:rPr>
            <w:id w:val="1057436411"/>
            <w:placeholder>
              <w:docPart w:val="EE48344B6F0449F7BE34A424631E953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6016701" w14:textId="0D59AD5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ED9792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JALAPEÑO MONTY</w:t>
            </w:r>
          </w:p>
        </w:tc>
        <w:tc>
          <w:tcPr>
            <w:tcW w:w="2368" w:type="dxa"/>
          </w:tcPr>
          <w:p w14:paraId="5809238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EA4B82">
              <w:rPr>
                <w:sz w:val="14"/>
                <w:szCs w:val="14"/>
              </w:rPr>
              <w:t>SPRINGFIELD / JOSEPHFARMS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1A40C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D7B39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2076D675" w14:textId="77777777" w:rsidTr="00560D52">
        <w:trPr>
          <w:trHeight w:val="262"/>
          <w:jc w:val="center"/>
        </w:trPr>
        <w:sdt>
          <w:sdtPr>
            <w:rPr>
              <w:sz w:val="20"/>
              <w:szCs w:val="20"/>
            </w:rPr>
            <w:id w:val="-2072025741"/>
            <w:placeholder>
              <w:docPart w:val="DEDF54BD727E47AD9DCFE17501F021A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308C07D" w14:textId="1B1F72A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1CD30D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CHEESE-BRIE</w:t>
            </w:r>
          </w:p>
        </w:tc>
        <w:tc>
          <w:tcPr>
            <w:tcW w:w="2368" w:type="dxa"/>
          </w:tcPr>
          <w:p w14:paraId="37D748C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CHALLENGE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90FCC4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E1BED9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241ADE40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421718402"/>
            <w:placeholder>
              <w:docPart w:val="BB882F22BA0948779072B672F1FF5D0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A0E121C" w14:textId="176B668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8D97A36" w14:textId="77777777" w:rsidR="00490E3E" w:rsidRPr="0056081F" w:rsidRDefault="00490E3E" w:rsidP="00490E3E">
            <w:pPr>
              <w:pStyle w:val="TableParagraph"/>
              <w:rPr>
                <w:sz w:val="18"/>
                <w:szCs w:val="18"/>
              </w:rPr>
            </w:pPr>
            <w:r w:rsidRPr="0056081F">
              <w:rPr>
                <w:sz w:val="18"/>
                <w:szCs w:val="18"/>
              </w:rPr>
              <w:t>GRANA PADANO PARMESAN</w:t>
            </w:r>
          </w:p>
        </w:tc>
        <w:tc>
          <w:tcPr>
            <w:tcW w:w="2368" w:type="dxa"/>
          </w:tcPr>
          <w:p w14:paraId="2A3252B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79D16C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080467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3EA4ADCA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-1125545664"/>
            <w:placeholder>
              <w:docPart w:val="B3B905E71A024BFDB1BF5F3B5C31D50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5CD137E" w14:textId="64FDF14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771A53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GOAT CHEESE</w:t>
            </w:r>
          </w:p>
        </w:tc>
        <w:tc>
          <w:tcPr>
            <w:tcW w:w="2368" w:type="dxa"/>
          </w:tcPr>
          <w:p w14:paraId="7DDCCE2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FRENCH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ADE9D5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94607C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200 GRS</w:t>
            </w:r>
          </w:p>
        </w:tc>
      </w:tr>
    </w:tbl>
    <w:p w14:paraId="3572BEFC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13FDDD3E" w14:textId="77777777" w:rsidR="008478E0" w:rsidRDefault="008478E0">
      <w:pPr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</w:p>
    <w:p w14:paraId="0E159B99" w14:textId="6C83B684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lastRenderedPageBreak/>
        <w:t>BREAKFAST FAVORITES</w:t>
      </w:r>
    </w:p>
    <w:p w14:paraId="6DFEEC16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7"/>
      </w:tblGrid>
      <w:tr w:rsidR="00921E7A" w:rsidRPr="00921E7A" w14:paraId="69FDAD0D" w14:textId="77777777" w:rsidTr="00560D52">
        <w:trPr>
          <w:trHeight w:val="302"/>
          <w:jc w:val="center"/>
        </w:trPr>
        <w:tc>
          <w:tcPr>
            <w:tcW w:w="618" w:type="dxa"/>
          </w:tcPr>
          <w:p w14:paraId="67B3E7F9" w14:textId="466BE4DB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7BD72F85" w14:textId="5258641F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0946E905" w14:textId="0CE270BE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00662748" w14:textId="72B78DE8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2935AFC5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-115833764"/>
            <w:placeholder>
              <w:docPart w:val="D0C17EBCB3DA493D81F5DE0CA02FFD0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3E4B8E5" w14:textId="08CDD23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896040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SOY CHORIZO</w:t>
            </w:r>
          </w:p>
        </w:tc>
        <w:tc>
          <w:tcPr>
            <w:tcW w:w="2368" w:type="dxa"/>
          </w:tcPr>
          <w:p w14:paraId="6E2479E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CHATA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86536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DF19D8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150 GRS</w:t>
            </w:r>
          </w:p>
        </w:tc>
      </w:tr>
      <w:tr w:rsidR="00490E3E" w:rsidRPr="00921E7A" w14:paraId="0F8BBFCA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1338422496"/>
            <w:placeholder>
              <w:docPart w:val="807CFA65D0AE466D97C626BAFE6838E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BA4DCFB" w14:textId="2618185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EBE367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BACON</w:t>
            </w:r>
          </w:p>
        </w:tc>
        <w:tc>
          <w:tcPr>
            <w:tcW w:w="2368" w:type="dxa"/>
          </w:tcPr>
          <w:p w14:paraId="723B5B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OSCAR MAYER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A3D9DA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8D5723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7010157D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140325202"/>
            <w:placeholder>
              <w:docPart w:val="3FB49B1BAC274526A3DFAEE827F9A7E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F495C01" w14:textId="389C4B3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C5B985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BACON</w:t>
            </w:r>
          </w:p>
        </w:tc>
        <w:tc>
          <w:tcPr>
            <w:tcW w:w="2368" w:type="dxa"/>
          </w:tcPr>
          <w:p w14:paraId="20EFEC6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SAN RAFAEL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F4C874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5EF800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087CA828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489911574"/>
            <w:placeholder>
              <w:docPart w:val="90BC9E9869A74D1EA9DA45C2EDC169C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415410A" w14:textId="1B34B8D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E6CF46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TURKEY BACON</w:t>
            </w:r>
          </w:p>
        </w:tc>
        <w:tc>
          <w:tcPr>
            <w:tcW w:w="2368" w:type="dxa"/>
          </w:tcPr>
          <w:p w14:paraId="24E7D54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OSCAR MAYER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CECD1F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43ECE4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6283814B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633300310"/>
            <w:placeholder>
              <w:docPart w:val="822F6A5183184A3A96186A9B088241F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14BADA5" w14:textId="7D452FA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F5165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HAM</w:t>
            </w:r>
          </w:p>
        </w:tc>
        <w:tc>
          <w:tcPr>
            <w:tcW w:w="2368" w:type="dxa"/>
          </w:tcPr>
          <w:p w14:paraId="30B8D27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ZWAN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D6FBC2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293287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3C125893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413149378"/>
            <w:placeholder>
              <w:docPart w:val="F7D7C1A292CE4C57810B3A45BCF8EF9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A03F8F5" w14:textId="233D17D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572B04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TURKEY HAM</w:t>
            </w:r>
          </w:p>
        </w:tc>
        <w:tc>
          <w:tcPr>
            <w:tcW w:w="2368" w:type="dxa"/>
          </w:tcPr>
          <w:p w14:paraId="0BE0CB5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ZWAN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9E589A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5DE4BE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227 GRS</w:t>
            </w:r>
          </w:p>
        </w:tc>
      </w:tr>
      <w:tr w:rsidR="00490E3E" w:rsidRPr="00921E7A" w14:paraId="5E5168ED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237319768"/>
            <w:placeholder>
              <w:docPart w:val="CF787FA2642E47D58C03524C87619A4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6DCC4B6" w14:textId="2334CE1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E7354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HOT DOG</w:t>
            </w:r>
          </w:p>
        </w:tc>
        <w:tc>
          <w:tcPr>
            <w:tcW w:w="2368" w:type="dxa"/>
          </w:tcPr>
          <w:p w14:paraId="29828E8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ZWAN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0A212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4A5F91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240 GRS</w:t>
            </w:r>
          </w:p>
        </w:tc>
      </w:tr>
      <w:tr w:rsidR="00490E3E" w:rsidRPr="00921E7A" w14:paraId="19DAEA38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-1325965773"/>
            <w:placeholder>
              <w:docPart w:val="9510AB1232E64C13BA4A2E2DCC32BA7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433452E" w14:textId="097E7A7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DF1E3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BREAKFAST SAUSAGE</w:t>
            </w:r>
          </w:p>
        </w:tc>
        <w:tc>
          <w:tcPr>
            <w:tcW w:w="2368" w:type="dxa"/>
          </w:tcPr>
          <w:p w14:paraId="73C202C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JOHNSONVILLE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4F1FDC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2A1F25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240 GRS</w:t>
            </w:r>
          </w:p>
        </w:tc>
      </w:tr>
      <w:tr w:rsidR="00490E3E" w:rsidRPr="00921E7A" w14:paraId="1F5FF9B7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1343352256"/>
            <w:placeholder>
              <w:docPart w:val="6BED479E94B74C4EAE74AE62960027C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E582E6C" w14:textId="207368D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7F9F26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MAPLE SYRUP</w:t>
            </w:r>
          </w:p>
        </w:tc>
        <w:tc>
          <w:tcPr>
            <w:tcW w:w="2368" w:type="dxa"/>
          </w:tcPr>
          <w:p w14:paraId="6AD514F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LOG CABIN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B92F0E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F306A0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439 GRS</w:t>
            </w:r>
          </w:p>
        </w:tc>
      </w:tr>
      <w:tr w:rsidR="00490E3E" w:rsidRPr="00921E7A" w14:paraId="453E35AF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1609777077"/>
            <w:placeholder>
              <w:docPart w:val="0A5E5223BF224E4CA281A4927D67B2E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FFBA84A" w14:textId="33E1B94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473EB5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HONEY</w:t>
            </w:r>
          </w:p>
        </w:tc>
        <w:tc>
          <w:tcPr>
            <w:tcW w:w="2368" w:type="dxa"/>
          </w:tcPr>
          <w:p w14:paraId="5E171A0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CARLOTA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74E60B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4E08AE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100 GRS</w:t>
            </w:r>
          </w:p>
        </w:tc>
      </w:tr>
      <w:tr w:rsidR="00490E3E" w:rsidRPr="00921E7A" w14:paraId="7FDB0DC2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580743783"/>
            <w:placeholder>
              <w:docPart w:val="18262BFC45634C46AA289D04581FAF5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E9E4C05" w14:textId="0D20273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9D746A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MAPLE SYRUP</w:t>
            </w:r>
          </w:p>
        </w:tc>
        <w:tc>
          <w:tcPr>
            <w:tcW w:w="2368" w:type="dxa"/>
          </w:tcPr>
          <w:p w14:paraId="72BEC27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REAL CANADIAN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B385AB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BFC79D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100 ML</w:t>
            </w:r>
          </w:p>
        </w:tc>
      </w:tr>
      <w:tr w:rsidR="00490E3E" w:rsidRPr="00921E7A" w14:paraId="58967B74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447730903"/>
            <w:placeholder>
              <w:docPart w:val="5CF0AD1F71394B989FA7BDABD02046E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1ABD7D2" w14:textId="78E6B47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8834F0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MAPLE SYRUP</w:t>
            </w:r>
          </w:p>
        </w:tc>
        <w:tc>
          <w:tcPr>
            <w:tcW w:w="2368" w:type="dxa"/>
          </w:tcPr>
          <w:p w14:paraId="307AD0A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REAL CANADIAN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2A350B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E5D33B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125 ML</w:t>
            </w:r>
          </w:p>
        </w:tc>
      </w:tr>
      <w:tr w:rsidR="00490E3E" w:rsidRPr="00921E7A" w14:paraId="2DA75F32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1635825756"/>
            <w:placeholder>
              <w:docPart w:val="E2FD785AD1054644AE57637BBE53009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00AE7FC" w14:textId="7C440BC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D72760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JAM</w:t>
            </w:r>
          </w:p>
        </w:tc>
        <w:tc>
          <w:tcPr>
            <w:tcW w:w="2368" w:type="dxa"/>
          </w:tcPr>
          <w:p w14:paraId="0B26CF5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SMUCKERS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AEC626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9877BD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GRS</w:t>
            </w:r>
          </w:p>
        </w:tc>
      </w:tr>
      <w:tr w:rsidR="00490E3E" w:rsidRPr="00921E7A" w14:paraId="1ECBC63E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1550641086"/>
            <w:placeholder>
              <w:docPart w:val="91CADB44421848DA9D4A33008F2838D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8FBC474" w14:textId="6650698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DAC4DF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KETCHUP</w:t>
            </w:r>
          </w:p>
        </w:tc>
        <w:tc>
          <w:tcPr>
            <w:tcW w:w="2368" w:type="dxa"/>
          </w:tcPr>
          <w:p w14:paraId="1637BC9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HUNTS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349FD9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892477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GRS</w:t>
            </w:r>
          </w:p>
        </w:tc>
      </w:tr>
      <w:tr w:rsidR="00490E3E" w:rsidRPr="00921E7A" w14:paraId="7A306436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216483192"/>
            <w:placeholder>
              <w:docPart w:val="1C3E68AC92BA4A0288FBE183DF0A4C4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A810CAC" w14:textId="276795C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3CFD54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MAYONNAISE</w:t>
            </w:r>
          </w:p>
        </w:tc>
        <w:tc>
          <w:tcPr>
            <w:tcW w:w="2368" w:type="dxa"/>
          </w:tcPr>
          <w:p w14:paraId="2736313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BEST FOODS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50A700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C77C79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400 GRS</w:t>
            </w:r>
          </w:p>
        </w:tc>
      </w:tr>
      <w:tr w:rsidR="00490E3E" w:rsidRPr="00921E7A" w14:paraId="4EDD4533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-1864515086"/>
            <w:placeholder>
              <w:docPart w:val="3C51CE8E97EA47D59BF896A1AE3AE20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D815797" w14:textId="6B07643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60A0BF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REFRIED BEANS</w:t>
            </w:r>
          </w:p>
        </w:tc>
        <w:tc>
          <w:tcPr>
            <w:tcW w:w="2368" w:type="dxa"/>
          </w:tcPr>
          <w:p w14:paraId="5A79702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HOME MADE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FD039D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247FDB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GRS</w:t>
            </w:r>
          </w:p>
        </w:tc>
      </w:tr>
      <w:tr w:rsidR="00490E3E" w:rsidRPr="00921E7A" w14:paraId="2F8AB743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572419516"/>
            <w:placeholder>
              <w:docPart w:val="46AD3A4BA79D4E0EAE00D769AE8A091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9B488C6" w14:textId="1CF3DC4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DEFE63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OILVE OIL</w:t>
            </w:r>
          </w:p>
        </w:tc>
        <w:tc>
          <w:tcPr>
            <w:tcW w:w="2368" w:type="dxa"/>
          </w:tcPr>
          <w:p w14:paraId="375F1D4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EXTRA VIRGIN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6F3E69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5E223F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16 OZ</w:t>
            </w:r>
          </w:p>
        </w:tc>
      </w:tr>
      <w:tr w:rsidR="00490E3E" w:rsidRPr="00921E7A" w14:paraId="0B73B205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716862468"/>
            <w:placeholder>
              <w:docPart w:val="D2645E71CB0946739AE08F45BD7E6BD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7A55AD4" w14:textId="12AA950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D9A80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CANOLA OIL</w:t>
            </w:r>
          </w:p>
        </w:tc>
        <w:tc>
          <w:tcPr>
            <w:tcW w:w="2368" w:type="dxa"/>
          </w:tcPr>
          <w:p w14:paraId="4B4F40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CANOIL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A63DB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3F1B9D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ML</w:t>
            </w:r>
          </w:p>
        </w:tc>
      </w:tr>
      <w:tr w:rsidR="00490E3E" w:rsidRPr="00921E7A" w14:paraId="38E0D301" w14:textId="77777777" w:rsidTr="00560D52">
        <w:trPr>
          <w:trHeight w:val="269"/>
          <w:jc w:val="center"/>
        </w:trPr>
        <w:sdt>
          <w:sdtPr>
            <w:rPr>
              <w:sz w:val="20"/>
              <w:szCs w:val="20"/>
            </w:rPr>
            <w:id w:val="-1711641963"/>
            <w:placeholder>
              <w:docPart w:val="9690B5277CC54DFE8F2FCB2BB66ECA7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0812AC7" w14:textId="20FC961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65300A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PANCAKE MIX</w:t>
            </w:r>
          </w:p>
        </w:tc>
        <w:tc>
          <w:tcPr>
            <w:tcW w:w="2368" w:type="dxa"/>
          </w:tcPr>
          <w:p w14:paraId="594C603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GAMESA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2148A4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90AA82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076D0004" w14:textId="77777777" w:rsidTr="00560D52">
        <w:trPr>
          <w:trHeight w:val="290"/>
          <w:jc w:val="center"/>
        </w:trPr>
        <w:sdt>
          <w:sdtPr>
            <w:rPr>
              <w:sz w:val="20"/>
              <w:szCs w:val="20"/>
            </w:rPr>
            <w:id w:val="1033312751"/>
            <w:placeholder>
              <w:docPart w:val="88D17E91E35D483BA6D994E2999E5D2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40B9F1D" w14:textId="21A40B0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CE3D58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PEANUT BUTTER</w:t>
            </w:r>
          </w:p>
        </w:tc>
        <w:tc>
          <w:tcPr>
            <w:tcW w:w="2368" w:type="dxa"/>
          </w:tcPr>
          <w:p w14:paraId="7B838C8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SKIPPY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0B249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2C5C03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462 GRS</w:t>
            </w:r>
          </w:p>
        </w:tc>
      </w:tr>
      <w:tr w:rsidR="00490E3E" w:rsidRPr="00921E7A" w14:paraId="50A52B49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129286036"/>
            <w:placeholder>
              <w:docPart w:val="CC7D0663214B48D49085A00FB859AB4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BA65132" w14:textId="2698FEC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685F0C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ALMOND BUTTER</w:t>
            </w:r>
          </w:p>
        </w:tc>
        <w:tc>
          <w:tcPr>
            <w:tcW w:w="2368" w:type="dxa"/>
          </w:tcPr>
          <w:p w14:paraId="4B723D9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ORGANIC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8B167A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8E33CE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GRS</w:t>
            </w:r>
          </w:p>
        </w:tc>
      </w:tr>
      <w:tr w:rsidR="00490E3E" w:rsidRPr="00921E7A" w14:paraId="727EB368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037782170"/>
            <w:placeholder>
              <w:docPart w:val="5E921A60639C44D2A0925E875AD0CAC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B7A6B87" w14:textId="05AE005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27C1C5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BUTTER</w:t>
            </w:r>
          </w:p>
        </w:tc>
        <w:tc>
          <w:tcPr>
            <w:tcW w:w="2368" w:type="dxa"/>
          </w:tcPr>
          <w:p w14:paraId="7E58310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LURPAK SALTED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85D202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7A7268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200 GRS</w:t>
            </w:r>
          </w:p>
        </w:tc>
      </w:tr>
      <w:tr w:rsidR="00490E3E" w:rsidRPr="00921E7A" w14:paraId="658691F8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315645"/>
            <w:placeholder>
              <w:docPart w:val="D7148A446CEF4CF7988601F833C0E01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1B581DD" w14:textId="798D023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B43B01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BUTTER</w:t>
            </w:r>
          </w:p>
        </w:tc>
        <w:tc>
          <w:tcPr>
            <w:tcW w:w="2368" w:type="dxa"/>
          </w:tcPr>
          <w:p w14:paraId="5EC7FE2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LURPAK UNSALTED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96F440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C91195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02B34816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781840108"/>
            <w:placeholder>
              <w:docPart w:val="BE3A472C34EB4FF782B706C9894988F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69AD618" w14:textId="213598C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D14525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MARGARINE</w:t>
            </w:r>
          </w:p>
        </w:tc>
        <w:tc>
          <w:tcPr>
            <w:tcW w:w="2368" w:type="dxa"/>
          </w:tcPr>
          <w:p w14:paraId="7FA8157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MARGARINE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E4B8C9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35D05C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400 GRS</w:t>
            </w:r>
          </w:p>
        </w:tc>
      </w:tr>
      <w:tr w:rsidR="00490E3E" w:rsidRPr="00921E7A" w14:paraId="6ED0A175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888733929"/>
            <w:placeholder>
              <w:docPart w:val="87CDE76884744BF89A3B6349F9B2CB4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2E12E96" w14:textId="3A91736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3C50BF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EGGS</w:t>
            </w:r>
          </w:p>
        </w:tc>
        <w:tc>
          <w:tcPr>
            <w:tcW w:w="2368" w:type="dxa"/>
          </w:tcPr>
          <w:p w14:paraId="396984B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BROWN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014FC8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PACK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027B82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12 PC</w:t>
            </w:r>
          </w:p>
        </w:tc>
      </w:tr>
      <w:tr w:rsidR="00490E3E" w:rsidRPr="00921E7A" w14:paraId="3C5BEA28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2017342641"/>
            <w:placeholder>
              <w:docPart w:val="66A14FA5D0204D2DB4E260D40CE6DA5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4CEF7EB" w14:textId="63E516B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309DA4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NUTS MIX</w:t>
            </w:r>
          </w:p>
        </w:tc>
        <w:tc>
          <w:tcPr>
            <w:tcW w:w="2368" w:type="dxa"/>
          </w:tcPr>
          <w:p w14:paraId="4C086CF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PREMIER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A4984B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1754EC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74AAEF0B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247421878"/>
            <w:placeholder>
              <w:docPart w:val="0300F74D792942B0BE79F21EA41ECF7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D32CD7C" w14:textId="0A2063E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101D66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PUB MIX</w:t>
            </w:r>
          </w:p>
        </w:tc>
        <w:tc>
          <w:tcPr>
            <w:tcW w:w="2368" w:type="dxa"/>
          </w:tcPr>
          <w:p w14:paraId="0E8BFF4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UTZ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BCCD49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C041BC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03013AB2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737205114"/>
            <w:placeholder>
              <w:docPart w:val="891A7B63C41C486293CEE8960D856D3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CA1711B" w14:textId="2270C7C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87CF93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SLICED FRUIT PLATTER</w:t>
            </w:r>
          </w:p>
        </w:tc>
        <w:tc>
          <w:tcPr>
            <w:tcW w:w="2368" w:type="dxa"/>
          </w:tcPr>
          <w:p w14:paraId="2D72909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SEASONAL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F22059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PER PERSON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73D3AA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 PEOPLE</w:t>
            </w:r>
          </w:p>
        </w:tc>
      </w:tr>
      <w:tr w:rsidR="00490E3E" w:rsidRPr="00921E7A" w14:paraId="15576C9F" w14:textId="77777777" w:rsidTr="00560D52">
        <w:trPr>
          <w:trHeight w:val="269"/>
          <w:jc w:val="center"/>
        </w:trPr>
        <w:sdt>
          <w:sdtPr>
            <w:rPr>
              <w:sz w:val="20"/>
              <w:szCs w:val="20"/>
            </w:rPr>
            <w:id w:val="659580062"/>
            <w:placeholder>
              <w:docPart w:val="C8DA72460B9D4957ABFADDF8CDAC658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1358086" w14:textId="30E6DD3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C9087E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CEREAL - CHEERIOS</w:t>
            </w:r>
          </w:p>
        </w:tc>
        <w:tc>
          <w:tcPr>
            <w:tcW w:w="2368" w:type="dxa"/>
          </w:tcPr>
          <w:p w14:paraId="2FBB412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NESTLE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DBF358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B757D5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397 GRS</w:t>
            </w:r>
          </w:p>
        </w:tc>
      </w:tr>
      <w:tr w:rsidR="00490E3E" w:rsidRPr="00921E7A" w14:paraId="50BC3FCA" w14:textId="77777777" w:rsidTr="00560D52">
        <w:trPr>
          <w:trHeight w:val="262"/>
          <w:jc w:val="center"/>
        </w:trPr>
        <w:sdt>
          <w:sdtPr>
            <w:rPr>
              <w:sz w:val="20"/>
              <w:szCs w:val="20"/>
            </w:rPr>
            <w:id w:val="1205610527"/>
            <w:placeholder>
              <w:docPart w:val="7F8604793CF34019A04C521675DB208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5EED1C6" w14:textId="47B7957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5F273B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CEREAL-FROOT LOOPS</w:t>
            </w:r>
          </w:p>
        </w:tc>
        <w:tc>
          <w:tcPr>
            <w:tcW w:w="2368" w:type="dxa"/>
          </w:tcPr>
          <w:p w14:paraId="014F1F9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KELLOGS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37A7B2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CD2741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350 GRS</w:t>
            </w:r>
          </w:p>
        </w:tc>
      </w:tr>
      <w:tr w:rsidR="00490E3E" w:rsidRPr="00921E7A" w14:paraId="34FFB95A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727221249"/>
            <w:placeholder>
              <w:docPart w:val="3102D085B6B049F188C88A5CF55FEA3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0E81361" w14:textId="178AA84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23C58C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CEREAL -LUCKY CHARMS</w:t>
            </w:r>
          </w:p>
        </w:tc>
        <w:tc>
          <w:tcPr>
            <w:tcW w:w="2368" w:type="dxa"/>
          </w:tcPr>
          <w:p w14:paraId="2026199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NESTLE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0B08D2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023B5B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326 GRS</w:t>
            </w:r>
          </w:p>
        </w:tc>
      </w:tr>
      <w:tr w:rsidR="00490E3E" w:rsidRPr="00921E7A" w14:paraId="0CDECE3F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1800801077"/>
            <w:placeholder>
              <w:docPart w:val="826131D3E3A249AEB163D1B600BFD27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176732F" w14:textId="224244C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82DA27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HONEY NUT CHEERIOS</w:t>
            </w:r>
          </w:p>
        </w:tc>
        <w:tc>
          <w:tcPr>
            <w:tcW w:w="2368" w:type="dxa"/>
          </w:tcPr>
          <w:p w14:paraId="19BED1F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NESTLE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88A2B6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7AEED9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480 GRS</w:t>
            </w:r>
          </w:p>
        </w:tc>
      </w:tr>
      <w:tr w:rsidR="00490E3E" w:rsidRPr="00921E7A" w14:paraId="279E6006" w14:textId="77777777" w:rsidTr="00560D52">
        <w:trPr>
          <w:trHeight w:val="247"/>
          <w:jc w:val="center"/>
        </w:trPr>
        <w:sdt>
          <w:sdtPr>
            <w:rPr>
              <w:sz w:val="20"/>
              <w:szCs w:val="20"/>
            </w:rPr>
            <w:id w:val="-327905770"/>
            <w:placeholder>
              <w:docPart w:val="821441234B36415F84B8E3388CBB916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A9B0680" w14:textId="21C8293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8553E8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CORN FLAKES</w:t>
            </w:r>
          </w:p>
        </w:tc>
        <w:tc>
          <w:tcPr>
            <w:tcW w:w="2368" w:type="dxa"/>
          </w:tcPr>
          <w:p w14:paraId="494BCB2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KELLOGS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BBE884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77E696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620 GRS</w:t>
            </w:r>
          </w:p>
        </w:tc>
      </w:tr>
      <w:tr w:rsidR="00490E3E" w:rsidRPr="00921E7A" w14:paraId="0935CBC8" w14:textId="77777777" w:rsidTr="00560D52">
        <w:trPr>
          <w:trHeight w:val="271"/>
          <w:jc w:val="center"/>
        </w:trPr>
        <w:sdt>
          <w:sdtPr>
            <w:rPr>
              <w:sz w:val="20"/>
              <w:szCs w:val="20"/>
            </w:rPr>
            <w:id w:val="-1991938677"/>
            <w:placeholder>
              <w:docPart w:val="A92268E8109E42059445FDF6AA27FD6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1D68439" w14:textId="6BC54E8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D9B417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FROSTED FLAKES</w:t>
            </w:r>
          </w:p>
        </w:tc>
        <w:tc>
          <w:tcPr>
            <w:tcW w:w="2368" w:type="dxa"/>
          </w:tcPr>
          <w:p w14:paraId="682B6C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KELLOGS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4E91F7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E69502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510 GRS</w:t>
            </w:r>
          </w:p>
        </w:tc>
      </w:tr>
      <w:tr w:rsidR="00490E3E" w:rsidRPr="00921E7A" w14:paraId="2B2DBE0B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1505732951"/>
            <w:placeholder>
              <w:docPart w:val="AAFB45AFB8774E93B24FD92A08F251F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FD76DAD" w14:textId="6FF46B9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69784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RAISIN BRAN</w:t>
            </w:r>
          </w:p>
        </w:tc>
        <w:tc>
          <w:tcPr>
            <w:tcW w:w="2368" w:type="dxa"/>
          </w:tcPr>
          <w:p w14:paraId="6DC7D4D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KELLOGS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63D8A2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1EA0E2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510 GRS</w:t>
            </w:r>
          </w:p>
        </w:tc>
      </w:tr>
    </w:tbl>
    <w:p w14:paraId="02590CFD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3836914B" w14:textId="77777777" w:rsidR="008478E0" w:rsidRDefault="008478E0">
      <w:pPr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</w:p>
    <w:p w14:paraId="2D5408AC" w14:textId="0D1D4D99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lastRenderedPageBreak/>
        <w:t>SNACK AND KIDS FOOD</w:t>
      </w:r>
    </w:p>
    <w:p w14:paraId="0BDD8243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7"/>
      </w:tblGrid>
      <w:tr w:rsidR="00921E7A" w:rsidRPr="00921E7A" w14:paraId="4F8138B4" w14:textId="77777777" w:rsidTr="00560D52">
        <w:trPr>
          <w:trHeight w:val="302"/>
          <w:jc w:val="center"/>
        </w:trPr>
        <w:tc>
          <w:tcPr>
            <w:tcW w:w="618" w:type="dxa"/>
          </w:tcPr>
          <w:p w14:paraId="4BDAEB4D" w14:textId="2EAAEBE4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2881D432" w14:textId="1C931F2B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17B6593C" w14:textId="7A3672BB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498A08D2" w14:textId="415CE7C7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398DAC6D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-1720277748"/>
            <w:placeholder>
              <w:docPart w:val="2B8B61A12CFA48E08FE803ADC142B12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B69381E" w14:textId="2A37D35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E9AB1D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JUNIOR PUFFS</w:t>
            </w:r>
          </w:p>
        </w:tc>
        <w:tc>
          <w:tcPr>
            <w:tcW w:w="2368" w:type="dxa"/>
          </w:tcPr>
          <w:p w14:paraId="0FA6326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GERBER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5E80EB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288EA3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100 GRS</w:t>
            </w:r>
          </w:p>
        </w:tc>
      </w:tr>
      <w:tr w:rsidR="00490E3E" w:rsidRPr="00921E7A" w14:paraId="0F704C40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1044028139"/>
            <w:placeholder>
              <w:docPart w:val="2CBF95DC7E514822A796F2FE4BF86E5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B1C9BC8" w14:textId="3F16DB4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390F46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GOLD FISH CRACKERS</w:t>
            </w:r>
          </w:p>
        </w:tc>
        <w:tc>
          <w:tcPr>
            <w:tcW w:w="2368" w:type="dxa"/>
          </w:tcPr>
          <w:p w14:paraId="4AFC64A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GOLD FISH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FAE9A6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866810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250 GRS</w:t>
            </w:r>
          </w:p>
        </w:tc>
      </w:tr>
      <w:tr w:rsidR="00490E3E" w:rsidRPr="00921E7A" w14:paraId="2A4AF407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-95488802"/>
            <w:placeholder>
              <w:docPart w:val="FD8CCC7B88204C05B4593D91AD0D065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229E5FA" w14:textId="2567AC7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C68808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E92E36">
              <w:rPr>
                <w:sz w:val="18"/>
                <w:szCs w:val="18"/>
              </w:rPr>
              <w:t>POPCORN MICROWAVE PLAIN</w:t>
            </w:r>
          </w:p>
        </w:tc>
        <w:tc>
          <w:tcPr>
            <w:tcW w:w="2368" w:type="dxa"/>
          </w:tcPr>
          <w:p w14:paraId="5017E40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ACT II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F92EB4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258F8B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100 GRS</w:t>
            </w:r>
          </w:p>
        </w:tc>
      </w:tr>
      <w:tr w:rsidR="00490E3E" w:rsidRPr="00921E7A" w14:paraId="2128D924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-469447890"/>
            <w:placeholder>
              <w:docPart w:val="AD83F43F357846FCB6AFD59D998A25B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8807F13" w14:textId="06BA740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497ADC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E92E36">
              <w:rPr>
                <w:sz w:val="16"/>
                <w:szCs w:val="16"/>
              </w:rPr>
              <w:t>POPCORN MICROWAVE BUTTER</w:t>
            </w:r>
          </w:p>
        </w:tc>
        <w:tc>
          <w:tcPr>
            <w:tcW w:w="2368" w:type="dxa"/>
          </w:tcPr>
          <w:p w14:paraId="19F390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ACT II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0002D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1D7DC3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100 GRS</w:t>
            </w:r>
          </w:p>
        </w:tc>
      </w:tr>
      <w:tr w:rsidR="00490E3E" w:rsidRPr="00921E7A" w14:paraId="0BB4FF7F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1833643864"/>
            <w:placeholder>
              <w:docPart w:val="334D57F2F3A9428E8CA36447C6D31F5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71F10C5" w14:textId="4B9BB6B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DD3357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POTATO CHIPS</w:t>
            </w:r>
          </w:p>
        </w:tc>
        <w:tc>
          <w:tcPr>
            <w:tcW w:w="2368" w:type="dxa"/>
          </w:tcPr>
          <w:p w14:paraId="6AB74FF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SABRITAS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5840EA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633C90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370 GRS</w:t>
            </w:r>
          </w:p>
        </w:tc>
      </w:tr>
      <w:tr w:rsidR="00490E3E" w:rsidRPr="00921E7A" w14:paraId="13409DFE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414161999"/>
            <w:placeholder>
              <w:docPart w:val="3323DB92325E4236A2F61042BACCE05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9BA63B5" w14:textId="3B1517D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E8FF5E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FANCY VEGGIE CHIPS</w:t>
            </w:r>
          </w:p>
        </w:tc>
        <w:tc>
          <w:tcPr>
            <w:tcW w:w="2368" w:type="dxa"/>
          </w:tcPr>
          <w:p w14:paraId="33D9DFB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FOOD TASTE GOOD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8680A7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A65ECF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600 GRS</w:t>
            </w:r>
          </w:p>
        </w:tc>
      </w:tr>
      <w:tr w:rsidR="00490E3E" w:rsidRPr="00921E7A" w14:paraId="76D15A81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997611346"/>
            <w:placeholder>
              <w:docPart w:val="6C11B2E8EEBD44FC9BD63DEB6FF7640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0F9E015" w14:textId="47C9703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D16520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 POTATO CHIPS</w:t>
            </w:r>
          </w:p>
        </w:tc>
        <w:tc>
          <w:tcPr>
            <w:tcW w:w="2368" w:type="dxa"/>
          </w:tcPr>
          <w:p w14:paraId="5C56C76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KETTLE CHIPS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82D0FB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3C1A48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GRS</w:t>
            </w:r>
          </w:p>
        </w:tc>
      </w:tr>
      <w:tr w:rsidR="00490E3E" w:rsidRPr="00921E7A" w14:paraId="0E2504C2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389779725"/>
            <w:placeholder>
              <w:docPart w:val="E30005A393BB4675A7D9B58037CF761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889FF0C" w14:textId="0755928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10A56B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PRETZELS</w:t>
            </w:r>
          </w:p>
        </w:tc>
        <w:tc>
          <w:tcPr>
            <w:tcW w:w="2368" w:type="dxa"/>
          </w:tcPr>
          <w:p w14:paraId="44AC63E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PRETZELS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482213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F41E61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700 GRS</w:t>
            </w:r>
          </w:p>
        </w:tc>
      </w:tr>
      <w:tr w:rsidR="00490E3E" w:rsidRPr="00921E7A" w14:paraId="48B94EDC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1141007909"/>
            <w:placeholder>
              <w:docPart w:val="B5521A6370EB443496221D6D310DAB7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D343861" w14:textId="7BF7B6B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763BA08" w14:textId="77777777" w:rsidR="00490E3E" w:rsidRPr="00EA4B82" w:rsidRDefault="00490E3E" w:rsidP="00490E3E">
            <w:pPr>
              <w:pStyle w:val="TableParagraph"/>
              <w:rPr>
                <w:sz w:val="18"/>
                <w:szCs w:val="18"/>
              </w:rPr>
            </w:pPr>
            <w:r w:rsidRPr="00EA4B82">
              <w:rPr>
                <w:sz w:val="18"/>
                <w:szCs w:val="18"/>
              </w:rPr>
              <w:t>TRAIL MIX NUTS CHOCOLATE</w:t>
            </w:r>
          </w:p>
        </w:tc>
        <w:tc>
          <w:tcPr>
            <w:tcW w:w="2368" w:type="dxa"/>
          </w:tcPr>
          <w:p w14:paraId="67E481B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452691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897202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300 GRS</w:t>
            </w:r>
          </w:p>
        </w:tc>
      </w:tr>
      <w:tr w:rsidR="00490E3E" w:rsidRPr="00921E7A" w14:paraId="5A3023F4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805279477"/>
            <w:placeholder>
              <w:docPart w:val="AF7CF70C8E774B95A9C9FEECA0CF673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8132DD5" w14:textId="4B2EFB4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2D20B09" w14:textId="77777777" w:rsidR="00490E3E" w:rsidRPr="00EA4B82" w:rsidRDefault="00490E3E" w:rsidP="00490E3E">
            <w:pPr>
              <w:pStyle w:val="TableParagraph"/>
              <w:rPr>
                <w:sz w:val="18"/>
                <w:szCs w:val="18"/>
              </w:rPr>
            </w:pPr>
            <w:r w:rsidRPr="00EA4B82">
              <w:rPr>
                <w:sz w:val="16"/>
                <w:szCs w:val="16"/>
              </w:rPr>
              <w:t>CHOCOLATE COVERED RAISINS</w:t>
            </w:r>
          </w:p>
        </w:tc>
        <w:tc>
          <w:tcPr>
            <w:tcW w:w="2368" w:type="dxa"/>
          </w:tcPr>
          <w:p w14:paraId="2EFE3D2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KIRKLAND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A7BBAD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7BB5EC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1.5 KG</w:t>
            </w:r>
          </w:p>
        </w:tc>
      </w:tr>
      <w:tr w:rsidR="00490E3E" w:rsidRPr="00921E7A" w14:paraId="1D67D63C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979372277"/>
            <w:placeholder>
              <w:docPart w:val="A981CB9027544F33B0B170DEE265ACA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3E026CE" w14:textId="25B984C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93D542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TORTILLA CHIPS</w:t>
            </w:r>
          </w:p>
        </w:tc>
        <w:tc>
          <w:tcPr>
            <w:tcW w:w="2368" w:type="dxa"/>
          </w:tcPr>
          <w:p w14:paraId="50D303A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HOME MADE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A41396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343DC5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600 GRS</w:t>
            </w:r>
          </w:p>
        </w:tc>
      </w:tr>
      <w:tr w:rsidR="00490E3E" w:rsidRPr="00921E7A" w14:paraId="3A3D68A8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950767693"/>
            <w:placeholder>
              <w:docPart w:val="5780762AB7E24672B575E3C31EE852E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392883A" w14:textId="0E84055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780D70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CHOCOLATE MINIATURES</w:t>
            </w:r>
          </w:p>
        </w:tc>
        <w:tc>
          <w:tcPr>
            <w:tcW w:w="2368" w:type="dxa"/>
          </w:tcPr>
          <w:p w14:paraId="44C6566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HERSHEYS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7EE6B7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09E76B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143 GRS</w:t>
            </w:r>
          </w:p>
        </w:tc>
      </w:tr>
      <w:tr w:rsidR="00490E3E" w:rsidRPr="00921E7A" w14:paraId="39D4C11E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1245992150"/>
            <w:placeholder>
              <w:docPart w:val="97E2946A20594A0992196337F0D4818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0E4B984" w14:textId="7A5069A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1ADD78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CHOCOLATE COOKIES</w:t>
            </w:r>
          </w:p>
        </w:tc>
        <w:tc>
          <w:tcPr>
            <w:tcW w:w="2368" w:type="dxa"/>
          </w:tcPr>
          <w:p w14:paraId="4532BA2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OREO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461B342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CAD279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216 GRS</w:t>
            </w:r>
          </w:p>
        </w:tc>
      </w:tr>
      <w:tr w:rsidR="00490E3E" w:rsidRPr="00921E7A" w14:paraId="59E962F1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1350718372"/>
            <w:placeholder>
              <w:docPart w:val="26154DC93FC243B1878ACDB342A2CA3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2018001" w14:textId="4B0A538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E98739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SALTINE CRACKERS</w:t>
            </w:r>
          </w:p>
        </w:tc>
        <w:tc>
          <w:tcPr>
            <w:tcW w:w="2368" w:type="dxa"/>
          </w:tcPr>
          <w:p w14:paraId="3998324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GAMESA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ECE1C3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41D7A4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453 GRS</w:t>
            </w:r>
          </w:p>
        </w:tc>
      </w:tr>
      <w:tr w:rsidR="00490E3E" w:rsidRPr="00921E7A" w14:paraId="4CC89EBA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415360802"/>
            <w:placeholder>
              <w:docPart w:val="1C847309F0E44AFAA38A1EEB8E4A013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9858D44" w14:textId="36D8012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389621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GOURMET CRACKERS</w:t>
            </w:r>
          </w:p>
        </w:tc>
        <w:tc>
          <w:tcPr>
            <w:tcW w:w="2368" w:type="dxa"/>
          </w:tcPr>
          <w:p w14:paraId="0885C86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BRETON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F65F76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5D0F80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350 GRS</w:t>
            </w:r>
          </w:p>
        </w:tc>
      </w:tr>
      <w:tr w:rsidR="00490E3E" w:rsidRPr="00921E7A" w14:paraId="4C6ACA5B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-503593451"/>
            <w:placeholder>
              <w:docPart w:val="1678B95F7024487FB73BBA3A55937E7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77E3284" w14:textId="44F9971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F64CFD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CHOCOLATE MINIATURES</w:t>
            </w:r>
          </w:p>
        </w:tc>
        <w:tc>
          <w:tcPr>
            <w:tcW w:w="2368" w:type="dxa"/>
          </w:tcPr>
          <w:p w14:paraId="6986356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HERSHEYS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CBCC45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0C5B98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143 GRS</w:t>
            </w:r>
          </w:p>
        </w:tc>
      </w:tr>
      <w:tr w:rsidR="00490E3E" w:rsidRPr="00921E7A" w14:paraId="59562C5C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037811267"/>
            <w:placeholder>
              <w:docPart w:val="F781245C5FF3419E9662763ECBC50F6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7E1D0E3" w14:textId="19665AF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D17676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CHOCOLATE COOKIES</w:t>
            </w:r>
          </w:p>
        </w:tc>
        <w:tc>
          <w:tcPr>
            <w:tcW w:w="2368" w:type="dxa"/>
          </w:tcPr>
          <w:p w14:paraId="35E703E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OREO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A8DB05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8B2403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216 GRS</w:t>
            </w:r>
          </w:p>
        </w:tc>
      </w:tr>
    </w:tbl>
    <w:p w14:paraId="59F0AFF8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019BA22D" w14:textId="77777777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t>ICE CREAM</w:t>
      </w:r>
    </w:p>
    <w:p w14:paraId="4AA94D19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6"/>
      </w:tblGrid>
      <w:tr w:rsidR="00921E7A" w:rsidRPr="00921E7A" w14:paraId="339C3B85" w14:textId="77777777" w:rsidTr="00560D52">
        <w:trPr>
          <w:trHeight w:val="302"/>
          <w:jc w:val="center"/>
        </w:trPr>
        <w:tc>
          <w:tcPr>
            <w:tcW w:w="618" w:type="dxa"/>
          </w:tcPr>
          <w:p w14:paraId="5BFF8D20" w14:textId="08143A1F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75D5F025" w14:textId="0E035FD0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2B6AAE62" w14:textId="5CBE4158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8" w:type="dxa"/>
            <w:gridSpan w:val="2"/>
            <w:tcBorders>
              <w:right w:val="single" w:sz="6" w:space="0" w:color="6B7175"/>
            </w:tcBorders>
          </w:tcPr>
          <w:p w14:paraId="36B0B1A8" w14:textId="1B741569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3FBF76D3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641474501"/>
            <w:placeholder>
              <w:docPart w:val="C4AF1C083D5C4A2999BFD916D96EFDD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BA42DB8" w14:textId="4081DBA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47A9B8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ICE CREAM CHOCOLATE</w:t>
            </w:r>
          </w:p>
        </w:tc>
        <w:tc>
          <w:tcPr>
            <w:tcW w:w="2368" w:type="dxa"/>
          </w:tcPr>
          <w:p w14:paraId="5EAC450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HAGEN DAZS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1E215D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6" w:type="dxa"/>
            <w:tcBorders>
              <w:left w:val="single" w:sz="12" w:space="0" w:color="6B7175"/>
              <w:right w:val="single" w:sz="6" w:space="0" w:color="6B7175"/>
            </w:tcBorders>
          </w:tcPr>
          <w:p w14:paraId="296C6DD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  <w:tr w:rsidR="00490E3E" w:rsidRPr="00921E7A" w14:paraId="2F9EBE28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2000690378"/>
            <w:placeholder>
              <w:docPart w:val="78E0ED8FFD74475E8E342E7E6E258C3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F3E57B1" w14:textId="635FB4B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5B6EF6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ICE CREAM VANILLA</w:t>
            </w:r>
          </w:p>
        </w:tc>
        <w:tc>
          <w:tcPr>
            <w:tcW w:w="2368" w:type="dxa"/>
          </w:tcPr>
          <w:p w14:paraId="560A1A0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HAGEN DAZS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C965F4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6" w:type="dxa"/>
            <w:tcBorders>
              <w:left w:val="single" w:sz="12" w:space="0" w:color="6B7175"/>
              <w:right w:val="single" w:sz="6" w:space="0" w:color="6B7175"/>
            </w:tcBorders>
          </w:tcPr>
          <w:p w14:paraId="0FD3137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  <w:tr w:rsidR="00490E3E" w:rsidRPr="00921E7A" w14:paraId="33F5E2A4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591896319"/>
            <w:placeholder>
              <w:docPart w:val="7850036CA8074831AC5303BF1FE5662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7F1DD05" w14:textId="75C1225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4B8F68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ICE CREAM COFFEE</w:t>
            </w:r>
          </w:p>
        </w:tc>
        <w:tc>
          <w:tcPr>
            <w:tcW w:w="2368" w:type="dxa"/>
          </w:tcPr>
          <w:p w14:paraId="16D5D66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HAGEN DAZS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49027C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6" w:type="dxa"/>
            <w:tcBorders>
              <w:left w:val="single" w:sz="12" w:space="0" w:color="6B7175"/>
              <w:right w:val="single" w:sz="6" w:space="0" w:color="6B7175"/>
            </w:tcBorders>
          </w:tcPr>
          <w:p w14:paraId="4953EE9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  <w:tr w:rsidR="00490E3E" w:rsidRPr="00921E7A" w14:paraId="1063E6AB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2006774233"/>
            <w:placeholder>
              <w:docPart w:val="4DAED7F439624703AF9898F70B40ED6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B046CBD" w14:textId="3689B42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3CC939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ICE CREAM CARAMEL</w:t>
            </w:r>
          </w:p>
        </w:tc>
        <w:tc>
          <w:tcPr>
            <w:tcW w:w="2368" w:type="dxa"/>
          </w:tcPr>
          <w:p w14:paraId="0A469DF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HAGEN DAZS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226B05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6" w:type="dxa"/>
            <w:tcBorders>
              <w:left w:val="single" w:sz="12" w:space="0" w:color="6B7175"/>
              <w:right w:val="single" w:sz="6" w:space="0" w:color="6B7175"/>
            </w:tcBorders>
          </w:tcPr>
          <w:p w14:paraId="31471E5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  <w:tr w:rsidR="00490E3E" w:rsidRPr="00921E7A" w14:paraId="5B15109E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1205996506"/>
            <w:placeholder>
              <w:docPart w:val="ADC2FB55718748ABBFFFEBC20E58CC4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394F9A6" w14:textId="7AFAEFF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53A32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ICE CREAM STRAWBERRY</w:t>
            </w:r>
          </w:p>
        </w:tc>
        <w:tc>
          <w:tcPr>
            <w:tcW w:w="2368" w:type="dxa"/>
          </w:tcPr>
          <w:p w14:paraId="04B969E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HAGEN DAZS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820BCA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6" w:type="dxa"/>
            <w:tcBorders>
              <w:left w:val="single" w:sz="12" w:space="0" w:color="6B7175"/>
              <w:right w:val="single" w:sz="6" w:space="0" w:color="6B7175"/>
            </w:tcBorders>
          </w:tcPr>
          <w:p w14:paraId="7AF3190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  <w:tr w:rsidR="00490E3E" w:rsidRPr="00921E7A" w14:paraId="2F3FB337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066455349"/>
            <w:placeholder>
              <w:docPart w:val="A0627326BED84BDD9662CA97A89A2F5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22B51D8" w14:textId="255D1E0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2EF9A2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ICE CREAM COFFEE</w:t>
            </w:r>
          </w:p>
        </w:tc>
        <w:tc>
          <w:tcPr>
            <w:tcW w:w="2368" w:type="dxa"/>
          </w:tcPr>
          <w:p w14:paraId="1CF94CA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HAGEN DAZS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2FE093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6" w:type="dxa"/>
            <w:tcBorders>
              <w:left w:val="single" w:sz="12" w:space="0" w:color="6B7175"/>
              <w:right w:val="single" w:sz="6" w:space="0" w:color="6B7175"/>
            </w:tcBorders>
          </w:tcPr>
          <w:p w14:paraId="06B37FE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</w:tbl>
    <w:p w14:paraId="3E8185F2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1E733072" w14:textId="77777777" w:rsidR="008478E0" w:rsidRDefault="008478E0">
      <w:pPr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</w:p>
    <w:p w14:paraId="09FC7859" w14:textId="2070B241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lastRenderedPageBreak/>
        <w:t>DRESSING, SAUCES AND PASTAS</w:t>
      </w:r>
    </w:p>
    <w:p w14:paraId="35A1A33B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7"/>
      </w:tblGrid>
      <w:tr w:rsidR="00921E7A" w:rsidRPr="00921E7A" w14:paraId="201BBD04" w14:textId="77777777" w:rsidTr="00560D52">
        <w:trPr>
          <w:trHeight w:val="302"/>
          <w:jc w:val="center"/>
        </w:trPr>
        <w:tc>
          <w:tcPr>
            <w:tcW w:w="618" w:type="dxa"/>
          </w:tcPr>
          <w:p w14:paraId="14FFF16B" w14:textId="1645D6A4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39DD4753" w14:textId="36CE520F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7906107E" w14:textId="356DC415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78B3ADB4" w14:textId="073884F4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43AC2F96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1698880217"/>
            <w:placeholder>
              <w:docPart w:val="9D61340BB54D4BFA8A235D232F5C105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32F0836" w14:textId="7E00B40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E5ADD9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MACARONI AND CHEESE</w:t>
            </w:r>
          </w:p>
        </w:tc>
        <w:tc>
          <w:tcPr>
            <w:tcW w:w="2368" w:type="dxa"/>
          </w:tcPr>
          <w:p w14:paraId="1EF3481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KRAFT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6206AB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4AB1E0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195 GRS</w:t>
            </w:r>
          </w:p>
        </w:tc>
      </w:tr>
      <w:tr w:rsidR="00490E3E" w:rsidRPr="00921E7A" w14:paraId="33E84A30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905340616"/>
            <w:placeholder>
              <w:docPart w:val="232D616C742A4B55929AB663AE96117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FAA720C" w14:textId="36BA345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8E6071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SPAGHETTI</w:t>
            </w:r>
          </w:p>
        </w:tc>
        <w:tc>
          <w:tcPr>
            <w:tcW w:w="2368" w:type="dxa"/>
          </w:tcPr>
          <w:p w14:paraId="7BA995F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BARILLA/DE CECCO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3EB754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AFE2B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500 GRS</w:t>
            </w:r>
          </w:p>
        </w:tc>
      </w:tr>
      <w:tr w:rsidR="00490E3E" w:rsidRPr="00921E7A" w14:paraId="2BAA80E4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590434930"/>
            <w:placeholder>
              <w:docPart w:val="5B31FBC5BCE34244A90230BC6759EBD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172EFAC" w14:textId="1C0C927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1618A5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BALSAMIC VINAIGRETTE</w:t>
            </w:r>
          </w:p>
        </w:tc>
        <w:tc>
          <w:tcPr>
            <w:tcW w:w="2368" w:type="dxa"/>
          </w:tcPr>
          <w:p w14:paraId="7604814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5E01C3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1A7566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473 ML</w:t>
            </w:r>
          </w:p>
        </w:tc>
      </w:tr>
      <w:tr w:rsidR="00490E3E" w:rsidRPr="00921E7A" w14:paraId="7CC6108F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2056495718"/>
            <w:placeholder>
              <w:docPart w:val="38423B7BFBAE44F7AA6D81D51086F20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71F6BA4" w14:textId="4B5468E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B7150F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RANCH DRESSING</w:t>
            </w:r>
          </w:p>
        </w:tc>
        <w:tc>
          <w:tcPr>
            <w:tcW w:w="2368" w:type="dxa"/>
          </w:tcPr>
          <w:p w14:paraId="653CCEA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8D0C73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C776E0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474 ML</w:t>
            </w:r>
          </w:p>
        </w:tc>
      </w:tr>
      <w:tr w:rsidR="00490E3E" w:rsidRPr="00921E7A" w14:paraId="640A4077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-136883740"/>
            <w:placeholder>
              <w:docPart w:val="F80AB635A9C54CD6B665D5C1E0815AB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576395B" w14:textId="77DB3B8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383383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CESAR DRESSING</w:t>
            </w:r>
          </w:p>
        </w:tc>
        <w:tc>
          <w:tcPr>
            <w:tcW w:w="2368" w:type="dxa"/>
          </w:tcPr>
          <w:p w14:paraId="4C0F8B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B62474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455362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475 ML</w:t>
            </w:r>
          </w:p>
        </w:tc>
      </w:tr>
      <w:tr w:rsidR="00490E3E" w:rsidRPr="00921E7A" w14:paraId="708598E3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13438848"/>
            <w:placeholder>
              <w:docPart w:val="C7A8AD795A1A44EF978820A87DC7D32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8580312" w14:textId="6F8DF2A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37AD4A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ITALIAN DRESSING</w:t>
            </w:r>
          </w:p>
        </w:tc>
        <w:tc>
          <w:tcPr>
            <w:tcW w:w="2368" w:type="dxa"/>
          </w:tcPr>
          <w:p w14:paraId="7A3DFC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71B7CF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495C3C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476 ML</w:t>
            </w:r>
          </w:p>
        </w:tc>
      </w:tr>
      <w:tr w:rsidR="00490E3E" w:rsidRPr="00921E7A" w14:paraId="5817AA60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494085084"/>
            <w:placeholder>
              <w:docPart w:val="7892D1DFB6E9428A841FE108AFD6E87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047419D" w14:textId="77FF53D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8ACF5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SALSA VERDE TOMATILLO</w:t>
            </w:r>
          </w:p>
        </w:tc>
        <w:tc>
          <w:tcPr>
            <w:tcW w:w="2368" w:type="dxa"/>
          </w:tcPr>
          <w:p w14:paraId="7E4C9AC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BDB1A3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F8979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LT</w:t>
            </w:r>
          </w:p>
        </w:tc>
      </w:tr>
      <w:tr w:rsidR="00490E3E" w:rsidRPr="00921E7A" w14:paraId="22D805A4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1080403893"/>
            <w:placeholder>
              <w:docPart w:val="B4EF4E5BBF394C43BB6DE36D4AC556E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EF01C17" w14:textId="18D576F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C72517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SALSA RANCHERA</w:t>
            </w:r>
          </w:p>
        </w:tc>
        <w:tc>
          <w:tcPr>
            <w:tcW w:w="2368" w:type="dxa"/>
          </w:tcPr>
          <w:p w14:paraId="48ABCAB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18BFC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26B8B9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LT</w:t>
            </w:r>
          </w:p>
        </w:tc>
      </w:tr>
      <w:tr w:rsidR="00490E3E" w:rsidRPr="00921E7A" w14:paraId="6EF87534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1592664208"/>
            <w:placeholder>
              <w:docPart w:val="1CBF1BB2E3D74389B778D856CBA9E8D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45D307B" w14:textId="3A95023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619B89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SALSA SMOKEY CHIPOTLE</w:t>
            </w:r>
          </w:p>
        </w:tc>
        <w:tc>
          <w:tcPr>
            <w:tcW w:w="2368" w:type="dxa"/>
          </w:tcPr>
          <w:p w14:paraId="73CB9E3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DIFFERENT BRAND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581C5F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E94D69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LT</w:t>
            </w:r>
          </w:p>
        </w:tc>
      </w:tr>
      <w:tr w:rsidR="00490E3E" w:rsidRPr="00921E7A" w14:paraId="74DAB62A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1102688759"/>
            <w:placeholder>
              <w:docPart w:val="155AE0788CBD4FCABFB92CB1E28F16B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CB547BF" w14:textId="5F5D0EE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18E4DF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GUACAMOLE</w:t>
            </w:r>
          </w:p>
        </w:tc>
        <w:tc>
          <w:tcPr>
            <w:tcW w:w="2368" w:type="dxa"/>
          </w:tcPr>
          <w:p w14:paraId="2B51E5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FEEB63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03D09B1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KG</w:t>
            </w:r>
          </w:p>
        </w:tc>
      </w:tr>
      <w:tr w:rsidR="00490E3E" w:rsidRPr="00921E7A" w14:paraId="4EAEB678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298131001"/>
            <w:placeholder>
              <w:docPart w:val="E82A188FCD6447BE874045A55E44D41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58B7048" w14:textId="45471A5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15F39E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FRESH SALSA</w:t>
            </w:r>
          </w:p>
        </w:tc>
        <w:tc>
          <w:tcPr>
            <w:tcW w:w="2368" w:type="dxa"/>
          </w:tcPr>
          <w:p w14:paraId="4D3DDC5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939D12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A19110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680 GRS</w:t>
            </w:r>
          </w:p>
        </w:tc>
      </w:tr>
    </w:tbl>
    <w:p w14:paraId="1F9B08A4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19A73666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3EDEB116" w14:textId="77777777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t>FRESH PRODUCE - FRUIT AND VEGETABLES</w:t>
      </w:r>
    </w:p>
    <w:p w14:paraId="003C5E28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3149"/>
      </w:tblGrid>
      <w:tr w:rsidR="00921E7A" w:rsidRPr="00921E7A" w14:paraId="41FBF907" w14:textId="77777777" w:rsidTr="00560D52">
        <w:trPr>
          <w:trHeight w:val="302"/>
          <w:jc w:val="center"/>
        </w:trPr>
        <w:tc>
          <w:tcPr>
            <w:tcW w:w="618" w:type="dxa"/>
          </w:tcPr>
          <w:p w14:paraId="26F4CABF" w14:textId="2E9B458D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1812CD4B" w14:textId="329E205D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245A782F" w14:textId="4541418D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</w:tcPr>
          <w:p w14:paraId="3DC176EB" w14:textId="10B10F28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504C4EBD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587577982"/>
            <w:placeholder>
              <w:docPart w:val="6DF704DCC033434D8F5EDA292FCA8C1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A8D4B58" w14:textId="027AB16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9906BF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APPLE GALA</w:t>
            </w:r>
          </w:p>
        </w:tc>
        <w:tc>
          <w:tcPr>
            <w:tcW w:w="2368" w:type="dxa"/>
          </w:tcPr>
          <w:p w14:paraId="548A223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524F891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425F35CA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-1074894951"/>
            <w:placeholder>
              <w:docPart w:val="66A786D3A5C04728954038F8C5ECB64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A7598C1" w14:textId="62433F9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C71F3C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APPLE-GRANNY SMITH</w:t>
            </w:r>
          </w:p>
        </w:tc>
        <w:tc>
          <w:tcPr>
            <w:tcW w:w="2368" w:type="dxa"/>
          </w:tcPr>
          <w:p w14:paraId="2AA15CE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0B75D45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747B465F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820852933"/>
            <w:placeholder>
              <w:docPart w:val="9CAFEE4A0D1349DDBA603EB94EC90D4E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99F64B7" w14:textId="1F2B0BF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2E7B49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APPLE-RED DELICIOUS</w:t>
            </w:r>
          </w:p>
        </w:tc>
        <w:tc>
          <w:tcPr>
            <w:tcW w:w="2368" w:type="dxa"/>
          </w:tcPr>
          <w:p w14:paraId="1E09001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5A5470E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7E61B56F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-36207936"/>
            <w:placeholder>
              <w:docPart w:val="DE1B8183FE234322892CA18EBA3555A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8479429" w14:textId="2D58F31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D0BC73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AVOCADOS</w:t>
            </w:r>
          </w:p>
        </w:tc>
        <w:tc>
          <w:tcPr>
            <w:tcW w:w="2368" w:type="dxa"/>
          </w:tcPr>
          <w:p w14:paraId="37E6F03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319A0FE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5F2D08CE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1225411091"/>
            <w:placeholder>
              <w:docPart w:val="C101C665A34D4E91A50EDF42EAC72FD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57A6853" w14:textId="0B5D45C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400FB8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BANANAS</w:t>
            </w:r>
          </w:p>
        </w:tc>
        <w:tc>
          <w:tcPr>
            <w:tcW w:w="2368" w:type="dxa"/>
          </w:tcPr>
          <w:p w14:paraId="74BDB5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CF21C1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58BC5CB9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291670222"/>
            <w:placeholder>
              <w:docPart w:val="11AF2C31A4804FE5B73F301D8DF1574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DB7AE3C" w14:textId="0251BFE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AA4271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BELL PEPPER 3 COLORS</w:t>
            </w:r>
          </w:p>
        </w:tc>
        <w:tc>
          <w:tcPr>
            <w:tcW w:w="2368" w:type="dxa"/>
          </w:tcPr>
          <w:p w14:paraId="367D4BE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7FD63BA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PACK</w:t>
            </w:r>
          </w:p>
        </w:tc>
      </w:tr>
      <w:tr w:rsidR="00490E3E" w:rsidRPr="00921E7A" w14:paraId="40C51333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892308765"/>
            <w:placeholder>
              <w:docPart w:val="9239D5B596D444579B0FDF41981AEA2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D3E0F3B" w14:textId="1CBC0F9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0DB251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CANTALOUPE</w:t>
            </w:r>
          </w:p>
        </w:tc>
        <w:tc>
          <w:tcPr>
            <w:tcW w:w="2368" w:type="dxa"/>
          </w:tcPr>
          <w:p w14:paraId="522B01A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56EC42A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60CB8FB9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1236673734"/>
            <w:placeholder>
              <w:docPart w:val="ED08647F04194EDB8D357AE3CF77E8A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37E56E7" w14:textId="09AF72C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0D8D1C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BABY CARROTS</w:t>
            </w:r>
          </w:p>
        </w:tc>
        <w:tc>
          <w:tcPr>
            <w:tcW w:w="2368" w:type="dxa"/>
          </w:tcPr>
          <w:p w14:paraId="18F4B4C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7EC82F4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</w:tr>
      <w:tr w:rsidR="00490E3E" w:rsidRPr="00921E7A" w14:paraId="027EE585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-1223596532"/>
            <w:placeholder>
              <w:docPart w:val="9533E4F81B0D4B8789D14D4BC864F54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C55A045" w14:textId="1BDDBF7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BF25EC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GARLIC</w:t>
            </w:r>
          </w:p>
        </w:tc>
        <w:tc>
          <w:tcPr>
            <w:tcW w:w="2368" w:type="dxa"/>
          </w:tcPr>
          <w:p w14:paraId="1C2A6E0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2CBE0E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63033384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1971168801"/>
            <w:placeholder>
              <w:docPart w:val="FE567EFA2E92423E9E6D2B472CAE402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937C142" w14:textId="4A20688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AFDE5A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GREEN GRAPES</w:t>
            </w:r>
          </w:p>
        </w:tc>
        <w:tc>
          <w:tcPr>
            <w:tcW w:w="2368" w:type="dxa"/>
          </w:tcPr>
          <w:p w14:paraId="096139D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71F51A6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</w:tr>
      <w:tr w:rsidR="00490E3E" w:rsidRPr="00921E7A" w14:paraId="7A6821D0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796103475"/>
            <w:placeholder>
              <w:docPart w:val="0498FFE8756D435FBDA09EBB99FBD5C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CDC3515" w14:textId="3663049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6ED303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GRAPES</w:t>
            </w:r>
          </w:p>
        </w:tc>
        <w:tc>
          <w:tcPr>
            <w:tcW w:w="2368" w:type="dxa"/>
          </w:tcPr>
          <w:p w14:paraId="045F49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568D00E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</w:tr>
      <w:tr w:rsidR="00490E3E" w:rsidRPr="00921E7A" w14:paraId="30FFD61F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017465096"/>
            <w:placeholder>
              <w:docPart w:val="CDB4F327B0154F9FAA30397E6C09007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7E6137D" w14:textId="5E48C14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0865DA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GRAPEFRUIT</w:t>
            </w:r>
          </w:p>
        </w:tc>
        <w:tc>
          <w:tcPr>
            <w:tcW w:w="2368" w:type="dxa"/>
          </w:tcPr>
          <w:p w14:paraId="5DC4A9A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5CAE97B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79A6AB29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1893839904"/>
            <w:placeholder>
              <w:docPart w:val="01BF8E05D1F5467885A63707F4BFF41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1C64065" w14:textId="47D7047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DA15A6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GOLD YUKON POTATOES</w:t>
            </w:r>
          </w:p>
        </w:tc>
        <w:tc>
          <w:tcPr>
            <w:tcW w:w="2368" w:type="dxa"/>
          </w:tcPr>
          <w:p w14:paraId="0216EB7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4454860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7DC555C5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1152828233"/>
            <w:placeholder>
              <w:docPart w:val="97390A63D8A5458EAF3818C8DA4F977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A0134F7" w14:textId="4557F9A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B599EF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BABY POTATOES</w:t>
            </w:r>
          </w:p>
        </w:tc>
        <w:tc>
          <w:tcPr>
            <w:tcW w:w="2368" w:type="dxa"/>
          </w:tcPr>
          <w:p w14:paraId="6833CB7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611390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32384ADA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1656445328"/>
            <w:placeholder>
              <w:docPart w:val="173BDBFFAE7E43648DF44747838C352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678686C" w14:textId="39EFD93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44AA27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ZUCCHINI</w:t>
            </w:r>
          </w:p>
        </w:tc>
        <w:tc>
          <w:tcPr>
            <w:tcW w:w="2368" w:type="dxa"/>
          </w:tcPr>
          <w:p w14:paraId="5E47A80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7E0573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39A981BC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983587818"/>
            <w:placeholder>
              <w:docPart w:val="64029ED9B73547238E0370AE77B8626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49C5CD8" w14:textId="380AF4B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DA2A78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BROCCOLI</w:t>
            </w:r>
          </w:p>
        </w:tc>
        <w:tc>
          <w:tcPr>
            <w:tcW w:w="2368" w:type="dxa"/>
          </w:tcPr>
          <w:p w14:paraId="1401D6D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59AAB4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BUNCH</w:t>
            </w:r>
          </w:p>
        </w:tc>
      </w:tr>
      <w:tr w:rsidR="00490E3E" w:rsidRPr="00921E7A" w14:paraId="5F1D1B91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1768343888"/>
            <w:placeholder>
              <w:docPart w:val="0A5EFB6B02F34C23818880F04E52176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6E2D2F4" w14:textId="31C7AD9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6C3A35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SPINACH</w:t>
            </w:r>
          </w:p>
        </w:tc>
        <w:tc>
          <w:tcPr>
            <w:tcW w:w="2368" w:type="dxa"/>
          </w:tcPr>
          <w:p w14:paraId="0A5D61F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3B84577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BUNCH</w:t>
            </w:r>
          </w:p>
        </w:tc>
      </w:tr>
      <w:tr w:rsidR="00490E3E" w:rsidRPr="00921E7A" w14:paraId="4659C7D7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-961880305"/>
            <w:placeholder>
              <w:docPart w:val="113591C7E0924B3A97D925741848E3D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AB77C9D" w14:textId="504FEAE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C34854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JALAPEÑOS</w:t>
            </w:r>
          </w:p>
        </w:tc>
        <w:tc>
          <w:tcPr>
            <w:tcW w:w="2368" w:type="dxa"/>
          </w:tcPr>
          <w:p w14:paraId="35EAB4F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082D210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59BE2066" w14:textId="77777777" w:rsidTr="00560D52">
        <w:trPr>
          <w:trHeight w:val="269"/>
          <w:jc w:val="center"/>
        </w:trPr>
        <w:sdt>
          <w:sdtPr>
            <w:rPr>
              <w:sz w:val="20"/>
              <w:szCs w:val="20"/>
            </w:rPr>
            <w:id w:val="-1605182492"/>
            <w:placeholder>
              <w:docPart w:val="2902C5F242974E4FAE2D58EDFEB6540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D544DF5" w14:textId="195BB76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63F9B7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JICAMA</w:t>
            </w:r>
          </w:p>
        </w:tc>
        <w:tc>
          <w:tcPr>
            <w:tcW w:w="2368" w:type="dxa"/>
          </w:tcPr>
          <w:p w14:paraId="713B76E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114D338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1EDFF14F" w14:textId="77777777" w:rsidTr="00560D52">
        <w:trPr>
          <w:trHeight w:val="336"/>
          <w:jc w:val="center"/>
        </w:trPr>
        <w:sdt>
          <w:sdtPr>
            <w:rPr>
              <w:sz w:val="20"/>
              <w:szCs w:val="20"/>
            </w:rPr>
            <w:id w:val="616948851"/>
            <w:placeholder>
              <w:docPart w:val="D1A89F40FF1142F8AD7894CC5201A5A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DEDD3E6" w14:textId="3611DAC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7E71F8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KIWI</w:t>
            </w:r>
          </w:p>
        </w:tc>
        <w:tc>
          <w:tcPr>
            <w:tcW w:w="2368" w:type="dxa"/>
          </w:tcPr>
          <w:p w14:paraId="58B088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0781EFF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</w:tbl>
    <w:p w14:paraId="7D655B09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34626DA5" w14:textId="44164E2B" w:rsidR="008478E0" w:rsidRDefault="008478E0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6C1AFC6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3149"/>
      </w:tblGrid>
      <w:tr w:rsidR="00921E7A" w:rsidRPr="00921E7A" w14:paraId="5FFD9191" w14:textId="77777777" w:rsidTr="00560D52">
        <w:trPr>
          <w:trHeight w:val="302"/>
          <w:jc w:val="center"/>
        </w:trPr>
        <w:tc>
          <w:tcPr>
            <w:tcW w:w="618" w:type="dxa"/>
          </w:tcPr>
          <w:p w14:paraId="3F1512B5" w14:textId="07E440D5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267B7356" w14:textId="0CE0652B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69046BF4" w14:textId="6B5D0214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</w:tcPr>
          <w:p w14:paraId="69AE54F1" w14:textId="412FA609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59D9FCF7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1318761899"/>
            <w:placeholder>
              <w:docPart w:val="A0C0277D05D94576BA695BB47FBE527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DC656B9" w14:textId="63647434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CF9B20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LEMON</w:t>
            </w:r>
          </w:p>
        </w:tc>
        <w:tc>
          <w:tcPr>
            <w:tcW w:w="2368" w:type="dxa"/>
          </w:tcPr>
          <w:p w14:paraId="722F809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3644C9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32DFFF94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-851266281"/>
            <w:placeholder>
              <w:docPart w:val="328FAC43AF3E4D9A91FB50310C3E534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ACA629B" w14:textId="4E09BA8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13583B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LIMES KEY MEXICAN</w:t>
            </w:r>
          </w:p>
        </w:tc>
        <w:tc>
          <w:tcPr>
            <w:tcW w:w="2368" w:type="dxa"/>
          </w:tcPr>
          <w:p w14:paraId="5D0BC2A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738389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238F48C1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-842551793"/>
            <w:placeholder>
              <w:docPart w:val="BE18AEFE78F74A5BA8CC26B68F4C1E8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65C9ADE" w14:textId="734FC4D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9AE292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LIMES SEEDLESS</w:t>
            </w:r>
          </w:p>
        </w:tc>
        <w:tc>
          <w:tcPr>
            <w:tcW w:w="2368" w:type="dxa"/>
          </w:tcPr>
          <w:p w14:paraId="696D128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186CDE0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4044EE86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1264110106"/>
            <w:placeholder>
              <w:docPart w:val="D8A2660806A24FC5B0A7A3CEA29089D1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AE6D826" w14:textId="57434B1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4FF00F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LETTUCE ROMAINE</w:t>
            </w:r>
          </w:p>
        </w:tc>
        <w:tc>
          <w:tcPr>
            <w:tcW w:w="2368" w:type="dxa"/>
          </w:tcPr>
          <w:p w14:paraId="15D4274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06F356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1FCBF679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1411960145"/>
            <w:placeholder>
              <w:docPart w:val="9C21ED6A5A3D4C93A19308AB0F8DBE7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F7F621F" w14:textId="7B1E9CA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4E4182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MANGO</w:t>
            </w:r>
          </w:p>
        </w:tc>
        <w:tc>
          <w:tcPr>
            <w:tcW w:w="2368" w:type="dxa"/>
          </w:tcPr>
          <w:p w14:paraId="7D7E6D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764713B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3D2C7D8E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2069797500"/>
            <w:placeholder>
              <w:docPart w:val="730B9E2695264E80BF53F097FB39708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EBB5333" w14:textId="682C989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373C42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ONION</w:t>
            </w:r>
          </w:p>
        </w:tc>
        <w:tc>
          <w:tcPr>
            <w:tcW w:w="2368" w:type="dxa"/>
          </w:tcPr>
          <w:p w14:paraId="2B3943D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4EEB8A7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4E85C72F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1700204017"/>
            <w:placeholder>
              <w:docPart w:val="F01E1B2DD0D34569AF94AA62C03A472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ED98780" w14:textId="0B0E19C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A302E5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ORANGES</w:t>
            </w:r>
          </w:p>
        </w:tc>
        <w:tc>
          <w:tcPr>
            <w:tcW w:w="2368" w:type="dxa"/>
          </w:tcPr>
          <w:p w14:paraId="156D93C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27CBBFB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44D0942C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-1903208129"/>
            <w:placeholder>
              <w:docPart w:val="7143CBCB7E5E4724883F06B91524EAB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D3746C3" w14:textId="0F926C3C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CA2AE3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PAPAYA</w:t>
            </w:r>
          </w:p>
        </w:tc>
        <w:tc>
          <w:tcPr>
            <w:tcW w:w="2368" w:type="dxa"/>
          </w:tcPr>
          <w:p w14:paraId="180316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497C68E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32FFF3DC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-1304312213"/>
            <w:placeholder>
              <w:docPart w:val="ADE96D4FF1EA49EEA152567348749B4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0D12F4F" w14:textId="2806036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4109C9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PEARS</w:t>
            </w:r>
          </w:p>
        </w:tc>
        <w:tc>
          <w:tcPr>
            <w:tcW w:w="2368" w:type="dxa"/>
          </w:tcPr>
          <w:p w14:paraId="4C539A0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3E49DF1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15D96758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27323724"/>
            <w:placeholder>
              <w:docPart w:val="19DFAE97759D4F2BAAC8F4E78EFC42D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03B007D" w14:textId="0BE25C3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28E6C6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CUCUMBER</w:t>
            </w:r>
          </w:p>
        </w:tc>
        <w:tc>
          <w:tcPr>
            <w:tcW w:w="2368" w:type="dxa"/>
          </w:tcPr>
          <w:p w14:paraId="7CE1F06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02D08DB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21A3981C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7011565"/>
            <w:placeholder>
              <w:docPart w:val="4A979C6BCF4B4A238D048872C3B53E4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05E67D9" w14:textId="4A0CEDC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0C2C83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CILANTRO</w:t>
            </w:r>
          </w:p>
        </w:tc>
        <w:tc>
          <w:tcPr>
            <w:tcW w:w="2368" w:type="dxa"/>
          </w:tcPr>
          <w:p w14:paraId="5B88FF9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31C3050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BUNCH</w:t>
            </w:r>
          </w:p>
        </w:tc>
      </w:tr>
      <w:tr w:rsidR="00490E3E" w:rsidRPr="00921E7A" w14:paraId="349BAB70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840736317"/>
            <w:placeholder>
              <w:docPart w:val="6270C9467339417C9293AE7EA016333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C0F2C1C" w14:textId="71F3F30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D1C020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MINT</w:t>
            </w:r>
          </w:p>
        </w:tc>
        <w:tc>
          <w:tcPr>
            <w:tcW w:w="2368" w:type="dxa"/>
          </w:tcPr>
          <w:p w14:paraId="0686371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65FCF6F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BUNCH</w:t>
            </w:r>
          </w:p>
        </w:tc>
      </w:tr>
      <w:tr w:rsidR="00490E3E" w:rsidRPr="00921E7A" w14:paraId="5C71867C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-946842557"/>
            <w:placeholder>
              <w:docPart w:val="B7CDD1488C03486F87F920376A6A7910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30CC0A0" w14:textId="6FD7BB1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B46AB4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CELERY</w:t>
            </w:r>
          </w:p>
        </w:tc>
        <w:tc>
          <w:tcPr>
            <w:tcW w:w="2368" w:type="dxa"/>
          </w:tcPr>
          <w:p w14:paraId="5125342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1B4FB8C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BUNCH</w:t>
            </w:r>
          </w:p>
        </w:tc>
      </w:tr>
      <w:tr w:rsidR="00490E3E" w:rsidRPr="00921E7A" w14:paraId="250065F7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523550726"/>
            <w:placeholder>
              <w:docPart w:val="BD20670CAD484D529479D7466807E81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A41201D" w14:textId="56E356A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F799C9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PINEAPPLE</w:t>
            </w:r>
          </w:p>
        </w:tc>
        <w:tc>
          <w:tcPr>
            <w:tcW w:w="2368" w:type="dxa"/>
          </w:tcPr>
          <w:p w14:paraId="77789B6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68EE9CC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1A62D2DE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-2004266619"/>
            <w:placeholder>
              <w:docPart w:val="88C73D6042FE4B0A82F175A7F3A36A2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B548402" w14:textId="598EB81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458FAF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STRAWBERRIES</w:t>
            </w:r>
          </w:p>
        </w:tc>
        <w:tc>
          <w:tcPr>
            <w:tcW w:w="2368" w:type="dxa"/>
          </w:tcPr>
          <w:p w14:paraId="349FF4E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7783E7D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PACKAGE</w:t>
            </w:r>
          </w:p>
        </w:tc>
      </w:tr>
      <w:tr w:rsidR="00490E3E" w:rsidRPr="00921E7A" w14:paraId="1806B1AC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1680934149"/>
            <w:placeholder>
              <w:docPart w:val="F4FB93351408458CB3759567F636764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C405082" w14:textId="66EDFB9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A5D7E7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TOMATOES</w:t>
            </w:r>
          </w:p>
        </w:tc>
        <w:tc>
          <w:tcPr>
            <w:tcW w:w="2368" w:type="dxa"/>
          </w:tcPr>
          <w:p w14:paraId="5FC9830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50B3AD2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54FAF994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046834701"/>
            <w:placeholder>
              <w:docPart w:val="DD3A78D608AC4ED1AF0DFDE5327B4DE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3DADAAA" w14:textId="384B448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E039B0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WATERMELON</w:t>
            </w:r>
          </w:p>
        </w:tc>
        <w:tc>
          <w:tcPr>
            <w:tcW w:w="2368" w:type="dxa"/>
          </w:tcPr>
          <w:p w14:paraId="3B5F2B4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4D0BB3B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  <w:tr w:rsidR="00490E3E" w:rsidRPr="00921E7A" w14:paraId="67F77BB2" w14:textId="77777777" w:rsidTr="00560D52">
        <w:trPr>
          <w:trHeight w:val="236"/>
          <w:jc w:val="center"/>
        </w:trPr>
        <w:sdt>
          <w:sdtPr>
            <w:rPr>
              <w:sz w:val="20"/>
              <w:szCs w:val="20"/>
            </w:rPr>
            <w:id w:val="1926220518"/>
            <w:placeholder>
              <w:docPart w:val="CE406AAD2A544FF7936712D8721D9C8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B458B24" w14:textId="18C9DF5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5F7BEE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RED ONION</w:t>
            </w:r>
          </w:p>
        </w:tc>
        <w:tc>
          <w:tcPr>
            <w:tcW w:w="2368" w:type="dxa"/>
          </w:tcPr>
          <w:p w14:paraId="3C6310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149" w:type="dxa"/>
          </w:tcPr>
          <w:p w14:paraId="3F778A0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</w:tr>
    </w:tbl>
    <w:p w14:paraId="1C51423E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7467118C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31191D93" w14:textId="77777777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t>ALCOHOL</w:t>
      </w:r>
    </w:p>
    <w:p w14:paraId="2B9051AB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372"/>
        <w:gridCol w:w="1777"/>
      </w:tblGrid>
      <w:tr w:rsidR="00921E7A" w:rsidRPr="00921E7A" w14:paraId="71321F16" w14:textId="77777777" w:rsidTr="00560D52">
        <w:trPr>
          <w:trHeight w:val="302"/>
          <w:jc w:val="center"/>
        </w:trPr>
        <w:tc>
          <w:tcPr>
            <w:tcW w:w="618" w:type="dxa"/>
          </w:tcPr>
          <w:p w14:paraId="5A99C89D" w14:textId="5E43FA0A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58B2116A" w14:textId="4C3FB2D0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4252FC4E" w14:textId="3880AED8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04A60C4A" w14:textId="609F5B02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1A738F9F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-596635561"/>
            <w:placeholder>
              <w:docPart w:val="F413E0733EB144C284F799022C795C9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ADF95A4" w14:textId="3157296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E7C77C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TEQUILA REPOSADO</w:t>
            </w:r>
          </w:p>
        </w:tc>
        <w:tc>
          <w:tcPr>
            <w:tcW w:w="2368" w:type="dxa"/>
          </w:tcPr>
          <w:p w14:paraId="680C579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DON JULIO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3C8972E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0009FE7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7E0C84D0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1471247932"/>
            <w:placeholder>
              <w:docPart w:val="B5197FE1AA404650A84B9F45D4B5808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E597451" w14:textId="1F075AA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8D03FB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TEQUILA REPOSADO</w:t>
            </w:r>
          </w:p>
        </w:tc>
        <w:tc>
          <w:tcPr>
            <w:tcW w:w="2368" w:type="dxa"/>
          </w:tcPr>
          <w:p w14:paraId="5828C2D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CLASE AZUL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2EC6B16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178FADD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18DA5EBA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868727239"/>
            <w:placeholder>
              <w:docPart w:val="FAC3D777CDF84A81888103FA13F5C5E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15027DB" w14:textId="31585FD5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B15E5F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TEQUILA CRISTALINO</w:t>
            </w:r>
          </w:p>
        </w:tc>
        <w:tc>
          <w:tcPr>
            <w:tcW w:w="2368" w:type="dxa"/>
          </w:tcPr>
          <w:p w14:paraId="5224BDD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DOBEL DIAMANTE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66933A3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392D45C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63663DD2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118507056"/>
            <w:placeholder>
              <w:docPart w:val="267EF472CD814AF7A8BDF34413177EB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C70B5FA" w14:textId="7E7DF0F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B01F8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TEQUILA</w:t>
            </w:r>
          </w:p>
        </w:tc>
        <w:tc>
          <w:tcPr>
            <w:tcW w:w="2368" w:type="dxa"/>
          </w:tcPr>
          <w:p w14:paraId="75A0BDC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EA4B82">
              <w:rPr>
                <w:sz w:val="18"/>
                <w:szCs w:val="18"/>
              </w:rPr>
              <w:t>CASA DRAGONES JOVEN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329D608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5A8CB77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7BDC1CFF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-1753352040"/>
            <w:placeholder>
              <w:docPart w:val="BB56CC48B2104E1194DC30C667BD875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45E7DF9" w14:textId="2AD21CC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813ADC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VODKA</w:t>
            </w:r>
          </w:p>
        </w:tc>
        <w:tc>
          <w:tcPr>
            <w:tcW w:w="2368" w:type="dxa"/>
          </w:tcPr>
          <w:p w14:paraId="45FD4EA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TITOS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21BE52F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1D8113A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2F0A6B8C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1341743909"/>
            <w:placeholder>
              <w:docPart w:val="FC446CE0C04E42F2BFBD025DA101853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6516456" w14:textId="726CE4A3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3B83214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WHISKY</w:t>
            </w:r>
          </w:p>
        </w:tc>
        <w:tc>
          <w:tcPr>
            <w:tcW w:w="2368" w:type="dxa"/>
          </w:tcPr>
          <w:p w14:paraId="30A0085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MACLLAN 15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066DCFC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3DC7A4C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696754ED" w14:textId="77777777" w:rsidTr="00560D52">
        <w:trPr>
          <w:trHeight w:val="253"/>
          <w:jc w:val="center"/>
        </w:trPr>
        <w:sdt>
          <w:sdtPr>
            <w:rPr>
              <w:sz w:val="20"/>
              <w:szCs w:val="20"/>
            </w:rPr>
            <w:id w:val="805133077"/>
            <w:placeholder>
              <w:docPart w:val="A96570083C1045AC937DF10A929D156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DCCA53D" w14:textId="4A302BC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EEBE4A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WHISKY</w:t>
            </w:r>
          </w:p>
        </w:tc>
        <w:tc>
          <w:tcPr>
            <w:tcW w:w="2368" w:type="dxa"/>
          </w:tcPr>
          <w:p w14:paraId="6AAFF68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JACK DANIEL’S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7B911EF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095DAA9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  <w:tr w:rsidR="00490E3E" w:rsidRPr="00921E7A" w14:paraId="0BC0D74D" w14:textId="77777777" w:rsidTr="00560D52">
        <w:trPr>
          <w:trHeight w:val="320"/>
          <w:jc w:val="center"/>
        </w:trPr>
        <w:sdt>
          <w:sdtPr>
            <w:rPr>
              <w:sz w:val="20"/>
              <w:szCs w:val="20"/>
            </w:rPr>
            <w:id w:val="1089432379"/>
            <w:placeholder>
              <w:docPart w:val="57E28DB02D1042189C3E5D3DBE471DB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C31E6A8" w14:textId="0E6553B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16A9DB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GINEBRA</w:t>
            </w:r>
          </w:p>
        </w:tc>
        <w:tc>
          <w:tcPr>
            <w:tcW w:w="2368" w:type="dxa"/>
          </w:tcPr>
          <w:p w14:paraId="5231316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HENDRICKS</w:t>
            </w:r>
          </w:p>
        </w:tc>
        <w:tc>
          <w:tcPr>
            <w:tcW w:w="1372" w:type="dxa"/>
            <w:tcBorders>
              <w:right w:val="single" w:sz="12" w:space="0" w:color="6B7175"/>
            </w:tcBorders>
          </w:tcPr>
          <w:p w14:paraId="4441E21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</w:t>
            </w:r>
          </w:p>
        </w:tc>
        <w:tc>
          <w:tcPr>
            <w:tcW w:w="1777" w:type="dxa"/>
            <w:tcBorders>
              <w:left w:val="single" w:sz="12" w:space="0" w:color="6B7175"/>
            </w:tcBorders>
          </w:tcPr>
          <w:p w14:paraId="2E8A53E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BOTTLE 750 ML</w:t>
            </w:r>
          </w:p>
        </w:tc>
      </w:tr>
    </w:tbl>
    <w:p w14:paraId="0F9C5441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43A371A4" w14:textId="77777777" w:rsidR="008478E0" w:rsidRDefault="008478E0">
      <w:pPr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</w:p>
    <w:p w14:paraId="7B58E9A0" w14:textId="6F8104D6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lastRenderedPageBreak/>
        <w:t>OTHERS</w:t>
      </w:r>
    </w:p>
    <w:p w14:paraId="1D078679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7"/>
      </w:tblGrid>
      <w:tr w:rsidR="00921E7A" w:rsidRPr="00921E7A" w14:paraId="2E986A75" w14:textId="77777777" w:rsidTr="00560D52">
        <w:trPr>
          <w:trHeight w:val="302"/>
          <w:jc w:val="center"/>
        </w:trPr>
        <w:tc>
          <w:tcPr>
            <w:tcW w:w="618" w:type="dxa"/>
          </w:tcPr>
          <w:p w14:paraId="44BE8E39" w14:textId="7F047404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5D62F85F" w14:textId="0126C7DB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38DF4248" w14:textId="3C9BE77D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67FEA1F7" w14:textId="2CF1BC52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490E3E" w:rsidRPr="00921E7A" w14:paraId="5556811E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1432945309"/>
            <w:placeholder>
              <w:docPart w:val="5F5112D5D2574ED9A0728366C3696C73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838C94C" w14:textId="4E2E2978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58F245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PAPER NAPKINS</w:t>
            </w:r>
          </w:p>
        </w:tc>
        <w:tc>
          <w:tcPr>
            <w:tcW w:w="2368" w:type="dxa"/>
          </w:tcPr>
          <w:p w14:paraId="7F717B6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KLEENEX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F99581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8D66E6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200 PCS</w:t>
            </w:r>
          </w:p>
        </w:tc>
      </w:tr>
      <w:tr w:rsidR="00490E3E" w:rsidRPr="00921E7A" w14:paraId="3D93C3AE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1210384991"/>
            <w:placeholder>
              <w:docPart w:val="6E35A0D6F13A4FCC934AF88A2188049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2A4471E" w14:textId="1F4C3ECB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34947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ZIPLOC BAGS BIG</w:t>
            </w:r>
          </w:p>
        </w:tc>
        <w:tc>
          <w:tcPr>
            <w:tcW w:w="2368" w:type="dxa"/>
          </w:tcPr>
          <w:p w14:paraId="4D423E0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ZIPLOC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1535F1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6733A6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20PCS</w:t>
            </w:r>
          </w:p>
        </w:tc>
      </w:tr>
      <w:tr w:rsidR="00490E3E" w:rsidRPr="00921E7A" w14:paraId="274958E5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75564905"/>
            <w:placeholder>
              <w:docPart w:val="986B68C7DFE14389AB81C79F2C86AB9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8C6B5D0" w14:textId="45DC9C7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A39D0F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PLASTIC WRAP FOIL</w:t>
            </w:r>
          </w:p>
        </w:tc>
        <w:tc>
          <w:tcPr>
            <w:tcW w:w="2368" w:type="dxa"/>
          </w:tcPr>
          <w:p w14:paraId="07127CD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REYNOLDS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B4CB15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783BC03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BOX</w:t>
            </w:r>
          </w:p>
        </w:tc>
      </w:tr>
      <w:tr w:rsidR="00490E3E" w:rsidRPr="00921E7A" w14:paraId="4E947902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1734579406"/>
            <w:placeholder>
              <w:docPart w:val="04BE33F1D18E431882485750387E2F2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3E4001D" w14:textId="07CDC1C6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CE537D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SOLO CUPS</w:t>
            </w:r>
          </w:p>
        </w:tc>
        <w:tc>
          <w:tcPr>
            <w:tcW w:w="2368" w:type="dxa"/>
          </w:tcPr>
          <w:p w14:paraId="209C351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SOLO CUPS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3AE2C4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BE5164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24 PCS</w:t>
            </w:r>
          </w:p>
        </w:tc>
      </w:tr>
      <w:tr w:rsidR="00490E3E" w:rsidRPr="00921E7A" w14:paraId="6A60DF8C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-154075519"/>
            <w:placeholder>
              <w:docPart w:val="6E5793EB0E1E47C9AAD8B3E20DDDD4B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0F32C0D" w14:textId="7EE72FBA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BEDBEE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STRAWS</w:t>
            </w:r>
          </w:p>
        </w:tc>
        <w:tc>
          <w:tcPr>
            <w:tcW w:w="2368" w:type="dxa"/>
          </w:tcPr>
          <w:p w14:paraId="6AC13EA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SIPP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28DFA1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BC11C2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150 PCS</w:t>
            </w:r>
          </w:p>
        </w:tc>
      </w:tr>
      <w:tr w:rsidR="00490E3E" w:rsidRPr="00921E7A" w14:paraId="7A34F6B3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16531112"/>
            <w:placeholder>
              <w:docPart w:val="1DD5A3BC3C644EC7AD97CB4072CDC356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16CFBAB" w14:textId="7952DF90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CFF819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PING PONG BALLS</w:t>
            </w:r>
          </w:p>
        </w:tc>
        <w:tc>
          <w:tcPr>
            <w:tcW w:w="2368" w:type="dxa"/>
          </w:tcPr>
          <w:p w14:paraId="211C9AF0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ANY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170AB7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A701DD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4 PCS</w:t>
            </w:r>
          </w:p>
        </w:tc>
      </w:tr>
      <w:tr w:rsidR="00490E3E" w:rsidRPr="00921E7A" w14:paraId="08CEF9D5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721294409"/>
            <w:placeholder>
              <w:docPart w:val="485E2F7B5A074757BA320B6E726A93A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CE92311" w14:textId="17F36DBD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76F32EB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POKER CHIPS</w:t>
            </w:r>
          </w:p>
        </w:tc>
        <w:tc>
          <w:tcPr>
            <w:tcW w:w="2368" w:type="dxa"/>
          </w:tcPr>
          <w:p w14:paraId="6A53559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ANY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A07E7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3C439C4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50 PCS</w:t>
            </w:r>
          </w:p>
        </w:tc>
      </w:tr>
      <w:tr w:rsidR="00490E3E" w:rsidRPr="00921E7A" w14:paraId="5554D685" w14:textId="77777777" w:rsidTr="00560D52">
        <w:trPr>
          <w:trHeight w:val="265"/>
          <w:jc w:val="center"/>
        </w:trPr>
        <w:sdt>
          <w:sdtPr>
            <w:rPr>
              <w:sz w:val="20"/>
              <w:szCs w:val="20"/>
            </w:rPr>
            <w:id w:val="-1991712625"/>
            <w:placeholder>
              <w:docPart w:val="E9C0D9F2B7784E16BD6F54341AC01CEC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7531009" w14:textId="1D88427E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189AF0D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PLAYING CARDS</w:t>
            </w:r>
          </w:p>
        </w:tc>
        <w:tc>
          <w:tcPr>
            <w:tcW w:w="2368" w:type="dxa"/>
          </w:tcPr>
          <w:p w14:paraId="0B15BA6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BICYCLE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5B9CBC8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6F9B9A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 SET</w:t>
            </w:r>
          </w:p>
        </w:tc>
      </w:tr>
      <w:tr w:rsidR="00490E3E" w:rsidRPr="00921E7A" w14:paraId="17DA4FFA" w14:textId="77777777" w:rsidTr="00560D52">
        <w:trPr>
          <w:trHeight w:val="267"/>
          <w:jc w:val="center"/>
        </w:trPr>
        <w:sdt>
          <w:sdtPr>
            <w:rPr>
              <w:sz w:val="20"/>
              <w:szCs w:val="20"/>
            </w:rPr>
            <w:id w:val="-95787561"/>
            <w:placeholder>
              <w:docPart w:val="E59371807EEB4825B71D20768CA2848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2B6A0C2" w14:textId="2A33A09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341F04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CIGARETTES</w:t>
            </w:r>
          </w:p>
        </w:tc>
        <w:tc>
          <w:tcPr>
            <w:tcW w:w="2368" w:type="dxa"/>
          </w:tcPr>
          <w:p w14:paraId="33AC417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MARLBORO RED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7258525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15C955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 PCS PACK</w:t>
            </w:r>
          </w:p>
        </w:tc>
      </w:tr>
      <w:tr w:rsidR="00490E3E" w:rsidRPr="00921E7A" w14:paraId="6CA8B312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-1843308819"/>
            <w:placeholder>
              <w:docPart w:val="6E30B1858CD14A97923E14C552E3B2DB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D3AD8BA" w14:textId="0A70465F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599262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CIGARETTES</w:t>
            </w:r>
          </w:p>
        </w:tc>
        <w:tc>
          <w:tcPr>
            <w:tcW w:w="2368" w:type="dxa"/>
          </w:tcPr>
          <w:p w14:paraId="1F5A2E38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MARLBORO LIGHTS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61ABD1B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7993C3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 PCS PACK</w:t>
            </w:r>
          </w:p>
        </w:tc>
      </w:tr>
      <w:tr w:rsidR="00490E3E" w:rsidRPr="00921E7A" w14:paraId="3FA112FB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1469968488"/>
            <w:placeholder>
              <w:docPart w:val="DBB506606B9D4991BF2CE46CB4FD932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EEA9B3F" w14:textId="485264A2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952945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CIGARETTES</w:t>
            </w:r>
          </w:p>
        </w:tc>
        <w:tc>
          <w:tcPr>
            <w:tcW w:w="2368" w:type="dxa"/>
          </w:tcPr>
          <w:p w14:paraId="60114F8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MARLBORO MENTHOL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325C9C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BBAFDA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20 PCS PACK</w:t>
            </w:r>
          </w:p>
        </w:tc>
      </w:tr>
      <w:tr w:rsidR="00490E3E" w:rsidRPr="00921E7A" w14:paraId="6D6EDDAE" w14:textId="77777777" w:rsidTr="00560D52">
        <w:trPr>
          <w:trHeight w:val="264"/>
          <w:jc w:val="center"/>
        </w:trPr>
        <w:sdt>
          <w:sdtPr>
            <w:rPr>
              <w:sz w:val="20"/>
              <w:szCs w:val="20"/>
            </w:rPr>
            <w:id w:val="-344316721"/>
            <w:placeholder>
              <w:docPart w:val="089FC113F253493C8CA92B584B4D4188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1620CF0" w14:textId="2AF0AED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4997204A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MATCHES</w:t>
            </w:r>
          </w:p>
        </w:tc>
        <w:tc>
          <w:tcPr>
            <w:tcW w:w="2368" w:type="dxa"/>
          </w:tcPr>
          <w:p w14:paraId="45BE8D33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ANY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A3BC0F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2166524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</w:p>
        </w:tc>
      </w:tr>
      <w:tr w:rsidR="00490E3E" w:rsidRPr="00921E7A" w14:paraId="1CFE2073" w14:textId="77777777" w:rsidTr="00560D52">
        <w:trPr>
          <w:trHeight w:val="287"/>
          <w:jc w:val="center"/>
        </w:trPr>
        <w:sdt>
          <w:sdtPr>
            <w:rPr>
              <w:sz w:val="20"/>
              <w:szCs w:val="20"/>
            </w:rPr>
            <w:id w:val="456926211"/>
            <w:placeholder>
              <w:docPart w:val="2DF151F863CB452A8D8736BE83F2732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13B5A64" w14:textId="679FD357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6D0783A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LIGHTER</w:t>
            </w:r>
          </w:p>
        </w:tc>
        <w:tc>
          <w:tcPr>
            <w:tcW w:w="2368" w:type="dxa"/>
          </w:tcPr>
          <w:p w14:paraId="5453330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BIC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6DA645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5348700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</w:p>
        </w:tc>
      </w:tr>
      <w:tr w:rsidR="00490E3E" w:rsidRPr="00921E7A" w14:paraId="5233E4B3" w14:textId="77777777" w:rsidTr="00560D52">
        <w:trPr>
          <w:trHeight w:val="259"/>
          <w:jc w:val="center"/>
        </w:trPr>
        <w:sdt>
          <w:sdtPr>
            <w:rPr>
              <w:sz w:val="20"/>
              <w:szCs w:val="20"/>
            </w:rPr>
            <w:id w:val="-493337377"/>
            <w:placeholder>
              <w:docPart w:val="4B765EC3C04040CE983EEC71FED6A504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5C2F8AD5" w14:textId="3EEAE821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26EDE9EB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SNORKEL MASK</w:t>
            </w:r>
          </w:p>
        </w:tc>
        <w:tc>
          <w:tcPr>
            <w:tcW w:w="2368" w:type="dxa"/>
          </w:tcPr>
          <w:p w14:paraId="10339C5D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DIFERENT BRANDS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270253E9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1F59C6FF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</w:p>
        </w:tc>
      </w:tr>
      <w:tr w:rsidR="00490E3E" w:rsidRPr="00921E7A" w14:paraId="7B29CD06" w14:textId="77777777" w:rsidTr="00560D52">
        <w:trPr>
          <w:trHeight w:val="276"/>
          <w:jc w:val="center"/>
        </w:trPr>
        <w:sdt>
          <w:sdtPr>
            <w:rPr>
              <w:sz w:val="20"/>
              <w:szCs w:val="20"/>
            </w:rPr>
            <w:id w:val="1957830537"/>
            <w:placeholder>
              <w:docPart w:val="881EBA387B7246DFA2C9DB95FF07006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BD98C7B" w14:textId="03BC5F80" w:rsidR="00490E3E" w:rsidRPr="00921E7A" w:rsidRDefault="00CD7109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53EF2246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MEXICAN PIÑATA</w:t>
            </w:r>
          </w:p>
        </w:tc>
        <w:tc>
          <w:tcPr>
            <w:tcW w:w="2368" w:type="dxa"/>
          </w:tcPr>
          <w:p w14:paraId="1802BE3C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COSTUM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3C48BF5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DE23C22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MED</w:t>
            </w:r>
          </w:p>
        </w:tc>
      </w:tr>
      <w:tr w:rsidR="00490E3E" w:rsidRPr="00921E7A" w14:paraId="2CAD9592" w14:textId="77777777" w:rsidTr="00560D52">
        <w:trPr>
          <w:trHeight w:val="283"/>
          <w:jc w:val="center"/>
        </w:trPr>
        <w:sdt>
          <w:sdtPr>
            <w:rPr>
              <w:sz w:val="20"/>
              <w:szCs w:val="20"/>
            </w:rPr>
            <w:id w:val="-408921251"/>
            <w:placeholder>
              <w:docPart w:val="E94F1802F62147F1A3413642585B147D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DAB55DF" w14:textId="62A92A58" w:rsidR="00490E3E" w:rsidRPr="00921E7A" w:rsidRDefault="00CD7109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109F4B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FLASHLIGHT</w:t>
            </w:r>
          </w:p>
        </w:tc>
        <w:tc>
          <w:tcPr>
            <w:tcW w:w="2368" w:type="dxa"/>
          </w:tcPr>
          <w:p w14:paraId="75FD42B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DIFERENT BRANDS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0FF4DEC4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PIECE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4012CF7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</w:p>
        </w:tc>
      </w:tr>
      <w:tr w:rsidR="00490E3E" w:rsidRPr="00921E7A" w14:paraId="3BCD9A74" w14:textId="77777777" w:rsidTr="00560D52">
        <w:trPr>
          <w:trHeight w:val="282"/>
          <w:jc w:val="center"/>
        </w:trPr>
        <w:sdt>
          <w:sdtPr>
            <w:rPr>
              <w:sz w:val="20"/>
              <w:szCs w:val="20"/>
            </w:rPr>
            <w:id w:val="497468090"/>
            <w:placeholder>
              <w:docPart w:val="D2F3F59D235C4BE48F052A97E44DC732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A4FC241" w14:textId="66568409" w:rsidR="00490E3E" w:rsidRPr="00921E7A" w:rsidRDefault="00490E3E" w:rsidP="00490E3E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tc>
          <w:tcPr>
            <w:tcW w:w="2798" w:type="dxa"/>
          </w:tcPr>
          <w:p w14:paraId="00DC04A5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PIÑATA CANDIES</w:t>
            </w:r>
          </w:p>
        </w:tc>
        <w:tc>
          <w:tcPr>
            <w:tcW w:w="2368" w:type="dxa"/>
          </w:tcPr>
          <w:p w14:paraId="13AAD6EE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DIFERENT BRANDS</w:t>
            </w:r>
          </w:p>
        </w:tc>
        <w:tc>
          <w:tcPr>
            <w:tcW w:w="1572" w:type="dxa"/>
            <w:tcBorders>
              <w:right w:val="single" w:sz="12" w:space="0" w:color="6B7175"/>
            </w:tcBorders>
          </w:tcPr>
          <w:p w14:paraId="1C0429A7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BAG</w:t>
            </w:r>
          </w:p>
        </w:tc>
        <w:tc>
          <w:tcPr>
            <w:tcW w:w="1577" w:type="dxa"/>
            <w:tcBorders>
              <w:left w:val="single" w:sz="12" w:space="0" w:color="6B7175"/>
            </w:tcBorders>
          </w:tcPr>
          <w:p w14:paraId="66BEABB1" w14:textId="77777777" w:rsidR="00490E3E" w:rsidRPr="00921E7A" w:rsidRDefault="00490E3E" w:rsidP="00490E3E">
            <w:pPr>
              <w:pStyle w:val="TableParagraph"/>
              <w:rPr>
                <w:sz w:val="20"/>
                <w:szCs w:val="20"/>
              </w:rPr>
            </w:pPr>
            <w:r w:rsidRPr="00921E7A">
              <w:rPr>
                <w:sz w:val="20"/>
                <w:szCs w:val="20"/>
              </w:rPr>
              <w:t>1</w:t>
            </w:r>
          </w:p>
        </w:tc>
      </w:tr>
    </w:tbl>
    <w:p w14:paraId="59AB1A92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1427495B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4235D444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261D14FD" w14:textId="77777777" w:rsidR="00AC164C" w:rsidRPr="00921E7A" w:rsidRDefault="00000000" w:rsidP="00921E7A">
      <w:pPr>
        <w:jc w:val="center"/>
        <w:rPr>
          <w:b/>
          <w:bCs/>
          <w:color w:val="948A54" w:themeColor="background2" w:themeShade="80"/>
          <w:sz w:val="24"/>
          <w:szCs w:val="24"/>
        </w:rPr>
      </w:pPr>
      <w:r w:rsidRPr="00921E7A">
        <w:rPr>
          <w:b/>
          <w:bCs/>
          <w:color w:val="948A54" w:themeColor="background2" w:themeShade="80"/>
          <w:sz w:val="24"/>
          <w:szCs w:val="24"/>
        </w:rPr>
        <w:t>SPECIAL REQUESTS (SUCH AS POULTRY, MEAT, FISH, ETC.)</w:t>
      </w:r>
    </w:p>
    <w:p w14:paraId="44BAF10C" w14:textId="77777777" w:rsidR="00AC164C" w:rsidRPr="00921E7A" w:rsidRDefault="00AC164C">
      <w:pPr>
        <w:pStyle w:val="BodyText"/>
        <w:rPr>
          <w:sz w:val="20"/>
          <w:szCs w:val="20"/>
        </w:rPr>
      </w:pPr>
    </w:p>
    <w:p w14:paraId="52BE299B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6B7175"/>
          <w:left w:val="single" w:sz="4" w:space="0" w:color="6B7175"/>
          <w:bottom w:val="single" w:sz="4" w:space="0" w:color="6B7175"/>
          <w:right w:val="single" w:sz="4" w:space="0" w:color="6B7175"/>
          <w:insideH w:val="single" w:sz="4" w:space="0" w:color="6B7175"/>
          <w:insideV w:val="single" w:sz="4" w:space="0" w:color="6B717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8"/>
        <w:gridCol w:w="2798"/>
        <w:gridCol w:w="2368"/>
        <w:gridCol w:w="1572"/>
        <w:gridCol w:w="1577"/>
      </w:tblGrid>
      <w:tr w:rsidR="00921E7A" w:rsidRPr="00921E7A" w14:paraId="31935B45" w14:textId="77777777" w:rsidTr="00560D52">
        <w:trPr>
          <w:trHeight w:val="302"/>
          <w:jc w:val="center"/>
        </w:trPr>
        <w:tc>
          <w:tcPr>
            <w:tcW w:w="618" w:type="dxa"/>
          </w:tcPr>
          <w:p w14:paraId="644F0DC0" w14:textId="440F976B" w:rsidR="00921E7A" w:rsidRPr="00921E7A" w:rsidRDefault="00921E7A" w:rsidP="00EA4B82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QTY</w:t>
            </w:r>
          </w:p>
        </w:tc>
        <w:tc>
          <w:tcPr>
            <w:tcW w:w="2798" w:type="dxa"/>
          </w:tcPr>
          <w:p w14:paraId="47CF74E9" w14:textId="56F3E2EE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PRODUCT</w:t>
            </w:r>
          </w:p>
        </w:tc>
        <w:tc>
          <w:tcPr>
            <w:tcW w:w="2368" w:type="dxa"/>
          </w:tcPr>
          <w:p w14:paraId="7CC4F9A4" w14:textId="22A66AA0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BRAND</w:t>
            </w:r>
          </w:p>
        </w:tc>
        <w:tc>
          <w:tcPr>
            <w:tcW w:w="3149" w:type="dxa"/>
            <w:gridSpan w:val="2"/>
          </w:tcPr>
          <w:p w14:paraId="2BA9F11B" w14:textId="150C3F33" w:rsidR="00921E7A" w:rsidRPr="00921E7A" w:rsidRDefault="00921E7A" w:rsidP="00921E7A">
            <w:pPr>
              <w:pStyle w:val="TableParagraph"/>
              <w:jc w:val="center"/>
              <w:rPr>
                <w:sz w:val="20"/>
                <w:szCs w:val="20"/>
              </w:rPr>
            </w:pPr>
            <w:r w:rsidRPr="00921E7A">
              <w:rPr>
                <w:b/>
                <w:bCs/>
                <w:color w:val="948A54" w:themeColor="background2" w:themeShade="80"/>
                <w:sz w:val="20"/>
                <w:szCs w:val="20"/>
              </w:rPr>
              <w:t>SIZE / AMOUNT</w:t>
            </w:r>
          </w:p>
        </w:tc>
      </w:tr>
      <w:tr w:rsidR="00CD7109" w:rsidRPr="00921E7A" w14:paraId="2CC821A4" w14:textId="77777777" w:rsidTr="00560D52">
        <w:trPr>
          <w:trHeight w:val="246"/>
          <w:jc w:val="center"/>
        </w:trPr>
        <w:sdt>
          <w:sdtPr>
            <w:rPr>
              <w:sz w:val="20"/>
              <w:szCs w:val="20"/>
            </w:rPr>
            <w:id w:val="-1357802068"/>
            <w:lock w:val="sdtLocked"/>
            <w:placeholder>
              <w:docPart w:val="EFB11E0EF7C34227BF4C1EFAA6986685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7D214453" w14:textId="5D598818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472023021"/>
            <w:lock w:val="sdtLocked"/>
            <w:placeholder>
              <w:docPart w:val="A64BA55DD74540B5A1FC38166679E95E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00471154" w14:textId="41E021E6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68846271"/>
            <w:lock w:val="sdtLocked"/>
            <w:placeholder>
              <w:docPart w:val="43A389DA49D543F6B365919F11D11884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417069A8" w14:textId="0DCA93C2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52651872"/>
            <w:lock w:val="sdtLocked"/>
            <w:placeholder>
              <w:docPart w:val="51997993D2E04C88BEFF6981E19F1CB2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109216F8" w14:textId="5A96710C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487288553"/>
            <w:lock w:val="sdtLocked"/>
            <w:placeholder>
              <w:docPart w:val="6F90FC0CE8CA4A678813F1E9A72540A1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4F87EE27" w14:textId="53D3B762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2F06C350" w14:textId="77777777" w:rsidTr="00560D52">
        <w:trPr>
          <w:trHeight w:val="243"/>
          <w:jc w:val="center"/>
        </w:trPr>
        <w:sdt>
          <w:sdtPr>
            <w:rPr>
              <w:sz w:val="20"/>
              <w:szCs w:val="20"/>
            </w:rPr>
            <w:id w:val="2062662720"/>
            <w:placeholder>
              <w:docPart w:val="C90824D916694B4BB0BD04A73E00B7C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14BF5165" w14:textId="0F67AA10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095283254"/>
            <w:placeholder>
              <w:docPart w:val="D3BC6BCC55324C2BA2D96C6FA89C2653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0AA247BE" w14:textId="22B7E880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767740432"/>
            <w:placeholder>
              <w:docPart w:val="91659189E0E04B67A7CC235EE9E6A5A9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0EA6F268" w14:textId="129783B4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081569870"/>
            <w:placeholder>
              <w:docPart w:val="8D8551188D85452EBC46972BEA1FA2B9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35AE43F8" w14:textId="07F22E8A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54513605"/>
            <w:placeholder>
              <w:docPart w:val="FC6B6E7BD5BF4CB4B2159DDD7C555769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79723FCE" w14:textId="38778CCF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34B6DDD9" w14:textId="77777777" w:rsidTr="00560D52">
        <w:trPr>
          <w:trHeight w:val="272"/>
          <w:jc w:val="center"/>
        </w:trPr>
        <w:sdt>
          <w:sdtPr>
            <w:rPr>
              <w:sz w:val="20"/>
              <w:szCs w:val="20"/>
            </w:rPr>
            <w:id w:val="11736311"/>
            <w:placeholder>
              <w:docPart w:val="2AA2C273D3AD4BEF999093A7A6FB3EF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317FA91B" w14:textId="0DDC0151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099085956"/>
            <w:placeholder>
              <w:docPart w:val="E930F637E0454F4CAD9F34D40AC717A4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098750DF" w14:textId="311C8EF6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356849591"/>
            <w:placeholder>
              <w:docPart w:val="9864170DA82B4E6380FAD1A2EE3DC104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2736293F" w14:textId="0A29669A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696767439"/>
            <w:placeholder>
              <w:docPart w:val="7B5555880C14442BA5A5F4B5DEEC02D0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63D90C22" w14:textId="528084E9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004782619"/>
            <w:placeholder>
              <w:docPart w:val="9C4775E18FA64C7C89B0DB46F8D3DB12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18B361AD" w14:textId="5E3FDCE1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5178C052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965463453"/>
            <w:placeholder>
              <w:docPart w:val="911840DEEE48472D80557D7DE9D9A2A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669A9EB" w14:textId="0FE11AFD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61314635"/>
            <w:placeholder>
              <w:docPart w:val="70091DB480694276B7A05CFE7C78BBF7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7EA87F46" w14:textId="3D9D74DB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429000177"/>
            <w:placeholder>
              <w:docPart w:val="DCABDD48C4CD49B7B2E48AAFA1699861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212797A5" w14:textId="2CC0BB53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429348192"/>
            <w:placeholder>
              <w:docPart w:val="4BA01C7041B44CE19AA78D73877CD14F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06F1481F" w14:textId="3966CDEE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261832456"/>
            <w:placeholder>
              <w:docPart w:val="C2C03CE3C4BB434195246AAD60FB846E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7168830F" w14:textId="0D8AB4C0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6A09436E" w14:textId="77777777" w:rsidTr="00560D52">
        <w:trPr>
          <w:trHeight w:val="281"/>
          <w:jc w:val="center"/>
        </w:trPr>
        <w:sdt>
          <w:sdtPr>
            <w:rPr>
              <w:sz w:val="20"/>
              <w:szCs w:val="20"/>
            </w:rPr>
            <w:id w:val="115737205"/>
            <w:placeholder>
              <w:docPart w:val="876BE123168042818377386A23E94437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2076FCF5" w14:textId="10312B6A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95403792"/>
            <w:placeholder>
              <w:docPart w:val="3234977A7D2F438098628B683E28ED6B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0FD2FD74" w14:textId="025EDE79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043512919"/>
            <w:placeholder>
              <w:docPart w:val="8987E481CC0C4FBCB6417EE509BAB34A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2C51F254" w14:textId="28285404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461969064"/>
            <w:placeholder>
              <w:docPart w:val="7790A3F2670245C08C81651E1B591D7A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5ECA5A47" w14:textId="582D2DA3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977034758"/>
            <w:placeholder>
              <w:docPart w:val="9C0F8E1ACF8A41E6959ECC4837AD4302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13F646DD" w14:textId="7730F060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05E8A301" w14:textId="77777777" w:rsidTr="00560D52">
        <w:trPr>
          <w:trHeight w:val="274"/>
          <w:jc w:val="center"/>
        </w:trPr>
        <w:sdt>
          <w:sdtPr>
            <w:rPr>
              <w:sz w:val="20"/>
              <w:szCs w:val="20"/>
            </w:rPr>
            <w:id w:val="372127774"/>
            <w:placeholder>
              <w:docPart w:val="55DF0126F7064ADDAFAB77F4041CC79F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006CC72E" w14:textId="08D767D5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781383399"/>
            <w:placeholder>
              <w:docPart w:val="77A1A20EB90F4693B098ABE212278E53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6821D89F" w14:textId="2477BA02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057427994"/>
            <w:placeholder>
              <w:docPart w:val="A25E5E40394746DCA76765CA2327AFDB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75802C58" w14:textId="047592CA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000780472"/>
            <w:placeholder>
              <w:docPart w:val="F9E97CB0B202428FB06CC73CAF1A494A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51321671" w14:textId="3A4DBD30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650436513"/>
            <w:placeholder>
              <w:docPart w:val="219553BF2E2D460EA8F280A663CE60A7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0993CB3D" w14:textId="27623C03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34FD07A6" w14:textId="77777777" w:rsidTr="00560D52">
        <w:trPr>
          <w:trHeight w:val="253"/>
          <w:jc w:val="center"/>
        </w:trPr>
        <w:sdt>
          <w:sdtPr>
            <w:rPr>
              <w:sz w:val="20"/>
              <w:szCs w:val="20"/>
            </w:rPr>
            <w:id w:val="1327940177"/>
            <w:placeholder>
              <w:docPart w:val="51CB59C6597C4B3C934740AB1A6C5E59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48C2078C" w14:textId="7B6B84A9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76844067"/>
            <w:placeholder>
              <w:docPart w:val="D681E1FA9B1043CF8CAA34D14D1FBC8D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56A869D0" w14:textId="3460A292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38549939"/>
            <w:placeholder>
              <w:docPart w:val="118E4D93CB3240B591175D40CBD6F6D2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15F0363E" w14:textId="71E30AF2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297565512"/>
            <w:placeholder>
              <w:docPart w:val="5F6889E66E344340A8FF4902115A0DC4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3B5DAEA8" w14:textId="59EB7211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349260666"/>
            <w:placeholder>
              <w:docPart w:val="5372998C56A3402F96BB338168F43893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14023D79" w14:textId="294D044F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  <w:tr w:rsidR="00CD7109" w:rsidRPr="00921E7A" w14:paraId="2DE56416" w14:textId="77777777" w:rsidTr="00560D52">
        <w:trPr>
          <w:trHeight w:val="320"/>
          <w:jc w:val="center"/>
        </w:trPr>
        <w:sdt>
          <w:sdtPr>
            <w:rPr>
              <w:sz w:val="20"/>
              <w:szCs w:val="20"/>
            </w:rPr>
            <w:id w:val="-1195300915"/>
            <w:placeholder>
              <w:docPart w:val="DAB444DA3C1148F49BAF52711AB506EA"/>
            </w:placeholder>
            <w:showingPlcHdr/>
            <w15:appearance w15:val="hidden"/>
            <w:text/>
          </w:sdtPr>
          <w:sdtContent>
            <w:tc>
              <w:tcPr>
                <w:tcW w:w="618" w:type="dxa"/>
              </w:tcPr>
              <w:p w14:paraId="6A1B4A16" w14:textId="74168607" w:rsidR="00CD7109" w:rsidRPr="00921E7A" w:rsidRDefault="00CD7109" w:rsidP="00CD7109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-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656497843"/>
            <w:placeholder>
              <w:docPart w:val="2675FB56DABD44ADAB6800F4268843DE"/>
            </w:placeholder>
            <w:showingPlcHdr/>
            <w15:appearance w15:val="hidden"/>
            <w:text/>
          </w:sdtPr>
          <w:sdtContent>
            <w:tc>
              <w:tcPr>
                <w:tcW w:w="2798" w:type="dxa"/>
              </w:tcPr>
              <w:p w14:paraId="33F62594" w14:textId="20866B89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name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89573393"/>
            <w:placeholder>
              <w:docPart w:val="5C4DA9BD013940E9966283D87BBCA47B"/>
            </w:placeholder>
            <w:showingPlcHdr/>
            <w15:appearance w15:val="hidden"/>
            <w:text/>
          </w:sdtPr>
          <w:sdtContent>
            <w:tc>
              <w:tcPr>
                <w:tcW w:w="2368" w:type="dxa"/>
              </w:tcPr>
              <w:p w14:paraId="050C74B6" w14:textId="67630240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Enter product Brand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61403630"/>
            <w:placeholder>
              <w:docPart w:val="9521621ACBF943C1B8F05CE68127E1A5"/>
            </w:placeholder>
            <w:showingPlcHdr/>
            <w15:appearance w15:val="hidden"/>
            <w:text/>
          </w:sdtPr>
          <w:sdtContent>
            <w:tc>
              <w:tcPr>
                <w:tcW w:w="1572" w:type="dxa"/>
                <w:tcBorders>
                  <w:right w:val="single" w:sz="12" w:space="0" w:color="6B7175"/>
                </w:tcBorders>
              </w:tcPr>
              <w:p w14:paraId="49E62AB5" w14:textId="6F54EEE5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Size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410744464"/>
            <w:placeholder>
              <w:docPart w:val="CA85221022EE4BB0B083A2044F81C233"/>
            </w:placeholder>
            <w:showingPlcHdr/>
            <w15:appearance w15:val="hidden"/>
            <w:text/>
          </w:sdtPr>
          <w:sdtContent>
            <w:tc>
              <w:tcPr>
                <w:tcW w:w="1577" w:type="dxa"/>
                <w:tcBorders>
                  <w:left w:val="single" w:sz="12" w:space="0" w:color="6B7175"/>
                </w:tcBorders>
              </w:tcPr>
              <w:p w14:paraId="1E012B43" w14:textId="0BBD481D" w:rsidR="00CD7109" w:rsidRPr="00921E7A" w:rsidRDefault="00CD7109" w:rsidP="00CD7109">
                <w:pPr>
                  <w:pStyle w:val="TableParagraph"/>
                  <w:rPr>
                    <w:sz w:val="20"/>
                    <w:szCs w:val="20"/>
                  </w:rPr>
                </w:pPr>
                <w:r w:rsidRPr="00653CC8">
                  <w:rPr>
                    <w:rStyle w:val="PlaceholderText"/>
                  </w:rPr>
                  <w:t>C</w:t>
                </w:r>
                <w:r>
                  <w:rPr>
                    <w:rStyle w:val="PlaceholderText"/>
                  </w:rPr>
                  <w:t>ontent</w:t>
                </w:r>
              </w:p>
            </w:tc>
          </w:sdtContent>
        </w:sdt>
      </w:tr>
    </w:tbl>
    <w:p w14:paraId="7E7EC71E" w14:textId="2DB22C5A" w:rsidR="00AC164C" w:rsidRPr="00921E7A" w:rsidRDefault="00AC164C" w:rsidP="00921E7A">
      <w:pPr>
        <w:pStyle w:val="BodyText"/>
        <w:rPr>
          <w:sz w:val="20"/>
          <w:szCs w:val="20"/>
        </w:rPr>
      </w:pPr>
    </w:p>
    <w:p w14:paraId="349F6B4A" w14:textId="77777777" w:rsidR="00EA4B82" w:rsidRDefault="00EA4B82">
      <w:pPr>
        <w:rPr>
          <w:b/>
          <w:bCs/>
          <w:color w:val="948A54" w:themeColor="background2" w:themeShade="80"/>
          <w:sz w:val="24"/>
          <w:szCs w:val="24"/>
        </w:rPr>
      </w:pPr>
      <w:r>
        <w:rPr>
          <w:b/>
          <w:bCs/>
          <w:color w:val="948A54" w:themeColor="background2" w:themeShade="80"/>
          <w:sz w:val="24"/>
          <w:szCs w:val="24"/>
        </w:rPr>
        <w:br w:type="page"/>
      </w:r>
    </w:p>
    <w:p w14:paraId="46FED3B5" w14:textId="77777777" w:rsidR="008478E0" w:rsidRDefault="008478E0" w:rsidP="008478E0">
      <w:pPr>
        <w:tabs>
          <w:tab w:val="left" w:pos="3741"/>
        </w:tabs>
        <w:rPr>
          <w:b/>
          <w:bCs/>
          <w:color w:val="948A54" w:themeColor="background2" w:themeShade="80"/>
          <w:sz w:val="24"/>
          <w:szCs w:val="24"/>
        </w:rPr>
      </w:pPr>
    </w:p>
    <w:p w14:paraId="60A9B86A" w14:textId="712C2E73" w:rsidR="00AC164C" w:rsidRDefault="00000000" w:rsidP="008478E0">
      <w:pPr>
        <w:tabs>
          <w:tab w:val="left" w:pos="3741"/>
        </w:tabs>
        <w:rPr>
          <w:b/>
          <w:bCs/>
          <w:color w:val="948A54" w:themeColor="background2" w:themeShade="80"/>
          <w:sz w:val="24"/>
          <w:szCs w:val="24"/>
        </w:rPr>
      </w:pPr>
      <w:r w:rsidRPr="00EA4B82">
        <w:rPr>
          <w:b/>
          <w:bCs/>
          <w:color w:val="948A54" w:themeColor="background2" w:themeShade="80"/>
          <w:sz w:val="24"/>
          <w:szCs w:val="24"/>
        </w:rPr>
        <w:t>Policies &amp; Cancellations</w:t>
      </w:r>
      <w:r w:rsidR="008478E0">
        <w:rPr>
          <w:b/>
          <w:bCs/>
          <w:color w:val="948A54" w:themeColor="background2" w:themeShade="80"/>
          <w:sz w:val="24"/>
          <w:szCs w:val="24"/>
        </w:rPr>
        <w:tab/>
      </w:r>
    </w:p>
    <w:p w14:paraId="36CF9DFE" w14:textId="77777777" w:rsidR="008478E0" w:rsidRDefault="008478E0" w:rsidP="008478E0">
      <w:pPr>
        <w:tabs>
          <w:tab w:val="left" w:pos="3741"/>
        </w:tabs>
        <w:rPr>
          <w:b/>
          <w:bCs/>
          <w:color w:val="948A54" w:themeColor="background2" w:themeShade="80"/>
          <w:sz w:val="24"/>
          <w:szCs w:val="24"/>
        </w:rPr>
      </w:pPr>
    </w:p>
    <w:p w14:paraId="7C2C48BE" w14:textId="77777777" w:rsidR="008478E0" w:rsidRPr="00EA4B82" w:rsidRDefault="008478E0" w:rsidP="008478E0">
      <w:pPr>
        <w:tabs>
          <w:tab w:val="left" w:pos="3741"/>
        </w:tabs>
        <w:rPr>
          <w:b/>
          <w:bCs/>
          <w:color w:val="948A54" w:themeColor="background2" w:themeShade="80"/>
          <w:sz w:val="24"/>
          <w:szCs w:val="24"/>
        </w:rPr>
      </w:pPr>
    </w:p>
    <w:p w14:paraId="6A14B7B6" w14:textId="77777777" w:rsidR="00AC164C" w:rsidRPr="00921E7A" w:rsidRDefault="00AC164C" w:rsidP="00921E7A">
      <w:pPr>
        <w:pStyle w:val="BodyText"/>
        <w:rPr>
          <w:sz w:val="20"/>
          <w:szCs w:val="20"/>
        </w:rPr>
      </w:pPr>
    </w:p>
    <w:p w14:paraId="37D8AEF6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All prices are in Mexican Pesos</w:t>
      </w:r>
    </w:p>
    <w:p w14:paraId="0EBCF826" w14:textId="7BE832EA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 xml:space="preserve">All grocery purchases are subject to </w:t>
      </w:r>
      <w:r w:rsidR="00F009A5" w:rsidRPr="00921E7A">
        <w:rPr>
          <w:sz w:val="20"/>
          <w:szCs w:val="20"/>
        </w:rPr>
        <w:t>16</w:t>
      </w:r>
      <w:r w:rsidRPr="00921E7A">
        <w:rPr>
          <w:sz w:val="20"/>
          <w:szCs w:val="20"/>
        </w:rPr>
        <w:t>% VAT</w:t>
      </w:r>
    </w:p>
    <w:p w14:paraId="0288890C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The prices and the totals provided will be billed to your statement</w:t>
      </w:r>
    </w:p>
    <w:p w14:paraId="4AFE5086" w14:textId="23166F42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 xml:space="preserve">If an item </w:t>
      </w:r>
      <w:r w:rsidR="00F009A5" w:rsidRPr="00921E7A">
        <w:rPr>
          <w:sz w:val="20"/>
          <w:szCs w:val="20"/>
        </w:rPr>
        <w:t>is</w:t>
      </w:r>
      <w:r w:rsidRPr="00921E7A">
        <w:rPr>
          <w:sz w:val="20"/>
          <w:szCs w:val="20"/>
        </w:rPr>
        <w:t xml:space="preserve"> not available and not delivered this amount will be adjusted on your final bill</w:t>
      </w:r>
    </w:p>
    <w:p w14:paraId="1964033F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If an item is requested that is not in the provided grocery list an estimate of the cost</w:t>
      </w:r>
    </w:p>
    <w:p w14:paraId="2CDD34D8" w14:textId="77777777" w:rsidR="00AC164C" w:rsidRPr="00921E7A" w:rsidRDefault="00000000" w:rsidP="00921E7A">
      <w:pPr>
        <w:pStyle w:val="BodyText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of that item will be provided and the correct amount will be adjusted at the time the final bill is provided</w:t>
      </w:r>
    </w:p>
    <w:p w14:paraId="3D411BB5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Prices and product selection may vary according to the market &amp; season availability</w:t>
      </w:r>
    </w:p>
    <w:p w14:paraId="05D0D569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If items requested are not available, they will be substitued with a similar or like product (if available)</w:t>
      </w:r>
    </w:p>
    <w:p w14:paraId="3797CAC7" w14:textId="0F21BB64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 xml:space="preserve">Organic products are subject to availability. If they are not </w:t>
      </w:r>
      <w:r w:rsidR="00F009A5" w:rsidRPr="00921E7A">
        <w:rPr>
          <w:sz w:val="20"/>
          <w:szCs w:val="20"/>
        </w:rPr>
        <w:t>available,</w:t>
      </w:r>
      <w:r w:rsidRPr="00921E7A">
        <w:rPr>
          <w:sz w:val="20"/>
          <w:szCs w:val="20"/>
        </w:rPr>
        <w:t xml:space="preserve"> they will be substituted with </w:t>
      </w:r>
      <w:r w:rsidR="00F009A5" w:rsidRPr="00921E7A">
        <w:rPr>
          <w:sz w:val="20"/>
          <w:szCs w:val="20"/>
        </w:rPr>
        <w:t>non-organic</w:t>
      </w:r>
      <w:r w:rsidRPr="00921E7A">
        <w:rPr>
          <w:sz w:val="20"/>
          <w:szCs w:val="20"/>
        </w:rPr>
        <w:t xml:space="preserve"> products unless specified otherwise by client</w:t>
      </w:r>
    </w:p>
    <w:p w14:paraId="554AFF85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All orders should be requested within 24 hours</w:t>
      </w:r>
    </w:p>
    <w:p w14:paraId="3939793E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Last minute or special requests will incur an additional 15% over total amount</w:t>
      </w:r>
    </w:p>
    <w:p w14:paraId="6CED16E3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Last minute or special requests that are less than $50 USD will incur a $25 USD fee in addition to the total amount</w:t>
      </w:r>
    </w:p>
    <w:p w14:paraId="5E93FAB9" w14:textId="77777777" w:rsidR="00AC164C" w:rsidRPr="00921E7A" w:rsidRDefault="00000000" w:rsidP="00921E7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921E7A">
        <w:rPr>
          <w:sz w:val="20"/>
          <w:szCs w:val="20"/>
        </w:rPr>
        <w:t>48 hours is required for any cancellations, otherwise a full charge will apply</w:t>
      </w:r>
    </w:p>
    <w:sectPr w:rsidR="00AC164C" w:rsidRPr="00921E7A" w:rsidSect="00EA4B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680" w:bottom="964" w:left="680" w:header="0" w:footer="10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4EFBD" w14:textId="77777777" w:rsidR="004364AA" w:rsidRDefault="004364AA">
      <w:r>
        <w:separator/>
      </w:r>
    </w:p>
  </w:endnote>
  <w:endnote w:type="continuationSeparator" w:id="0">
    <w:p w14:paraId="701D76C9" w14:textId="77777777" w:rsidR="004364AA" w:rsidRDefault="0043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D3737" w14:textId="77777777" w:rsidR="00EF2B9C" w:rsidRDefault="00EF2B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3D6A5" w14:textId="1796DE93" w:rsidR="00EA4B82" w:rsidRDefault="00EA4B82" w:rsidP="00EA4B82">
    <w:pPr>
      <w:pStyle w:val="Footer"/>
      <w:jc w:val="right"/>
    </w:pPr>
    <w:r w:rsidRPr="00921E7A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2ACFE37" wp14:editId="7D7E1DFA">
              <wp:simplePos x="0" y="0"/>
              <wp:positionH relativeFrom="page">
                <wp:posOffset>457200</wp:posOffset>
              </wp:positionH>
              <wp:positionV relativeFrom="paragraph">
                <wp:posOffset>107729</wp:posOffset>
              </wp:positionV>
              <wp:extent cx="6692265" cy="9525"/>
              <wp:effectExtent l="0" t="0" r="0" b="0"/>
              <wp:wrapTopAndBottom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9226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92265" h="9525">
                            <a:moveTo>
                              <a:pt x="6692099" y="0"/>
                            </a:moveTo>
                            <a:lnTo>
                              <a:pt x="0" y="0"/>
                            </a:lnTo>
                            <a:lnTo>
                              <a:pt x="0" y="8902"/>
                            </a:lnTo>
                            <a:lnTo>
                              <a:pt x="6692099" y="8902"/>
                            </a:lnTo>
                            <a:lnTo>
                              <a:pt x="6692099" y="0"/>
                            </a:lnTo>
                            <a:close/>
                          </a:path>
                        </a:pathLst>
                      </a:custGeom>
                      <a:solidFill>
                        <a:srgbClr val="D2A26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A56756" id="Graphic 3" o:spid="_x0000_s1026" style="position:absolute;margin-left:36pt;margin-top:8.5pt;width:526.95pt;height: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922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" path="m6692099,l,,,8902r6692099,l6692099,xe" fillcolor="#d2a26e" stroked="f">
              <v:path arrowok="t"/>
              <w10:wrap type="topAndBottom" anchorx="page"/>
            </v:shape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322E0A8" w14:textId="61707E2E" w:rsidR="00EA4B82" w:rsidRDefault="00F009A5">
    <w:pPr>
      <w:pStyle w:val="Footer"/>
    </w:pPr>
    <w:r>
      <w:t>240909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D7C48" w14:textId="77777777" w:rsidR="00EF2B9C" w:rsidRDefault="00EF2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30EF3" w14:textId="77777777" w:rsidR="004364AA" w:rsidRDefault="004364AA">
      <w:r>
        <w:separator/>
      </w:r>
    </w:p>
  </w:footnote>
  <w:footnote w:type="continuationSeparator" w:id="0">
    <w:p w14:paraId="0045AA68" w14:textId="77777777" w:rsidR="004364AA" w:rsidRDefault="00436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19640" w14:textId="77777777" w:rsidR="00EF2B9C" w:rsidRDefault="00EF2B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5045" w14:textId="7145B77C" w:rsidR="00EA4B82" w:rsidRDefault="00EA4B82" w:rsidP="00EA4B82">
    <w:pPr>
      <w:pStyle w:val="Header"/>
    </w:pPr>
  </w:p>
  <w:p w14:paraId="077B9BD9" w14:textId="43D6796F" w:rsidR="00EA4B82" w:rsidRDefault="00EA4B82" w:rsidP="00EA4B82">
    <w:pPr>
      <w:pStyle w:val="Header"/>
    </w:pPr>
  </w:p>
  <w:p w14:paraId="79FAF4B8" w14:textId="77777777" w:rsidR="00EA4B82" w:rsidRDefault="00EA4B82" w:rsidP="00EA4B82">
    <w:pPr>
      <w:pStyle w:val="Header"/>
    </w:pPr>
  </w:p>
  <w:p w14:paraId="3AC9A6C4" w14:textId="4588EB92" w:rsidR="00EA4B82" w:rsidRPr="00EA4B82" w:rsidRDefault="00EA4B82" w:rsidP="00EA4B82">
    <w:pPr>
      <w:pStyle w:val="Header"/>
    </w:pPr>
    <w:r w:rsidRPr="00921E7A"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02C6118B" wp14:editId="432EEBD4">
              <wp:simplePos x="0" y="0"/>
              <wp:positionH relativeFrom="page">
                <wp:posOffset>457200</wp:posOffset>
              </wp:positionH>
              <wp:positionV relativeFrom="paragraph">
                <wp:posOffset>168910</wp:posOffset>
              </wp:positionV>
              <wp:extent cx="6692265" cy="9525"/>
              <wp:effectExtent l="0" t="0" r="0" b="0"/>
              <wp:wrapTopAndBottom/>
              <wp:docPr id="453734955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9226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92265" h="9525">
                            <a:moveTo>
                              <a:pt x="6692099" y="0"/>
                            </a:moveTo>
                            <a:lnTo>
                              <a:pt x="0" y="0"/>
                            </a:lnTo>
                            <a:lnTo>
                              <a:pt x="0" y="8902"/>
                            </a:lnTo>
                            <a:lnTo>
                              <a:pt x="6692099" y="8902"/>
                            </a:lnTo>
                            <a:lnTo>
                              <a:pt x="6692099" y="0"/>
                            </a:lnTo>
                            <a:close/>
                          </a:path>
                        </a:pathLst>
                      </a:custGeom>
                      <a:solidFill>
                        <a:srgbClr val="D2A26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3BF6D5" id="Graphic 3" o:spid="_x0000_s1026" style="position:absolute;margin-left:36pt;margin-top:13.3pt;width:526.95pt;height:.7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922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" path="m6692099,l,,,8902r6692099,l6692099,xe" fillcolor="#d2a26e" stroked="f">
              <v:path arrowok="t"/>
              <w10:wrap type="topAndBottom"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6F0EF" w14:textId="77777777" w:rsidR="00EF2B9C" w:rsidRDefault="00EF2B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D1095"/>
    <w:multiLevelType w:val="hybridMultilevel"/>
    <w:tmpl w:val="9BD6E5B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35ED9"/>
    <w:multiLevelType w:val="hybridMultilevel"/>
    <w:tmpl w:val="0A827E88"/>
    <w:lvl w:ilvl="0" w:tplc="B918676E">
      <w:numFmt w:val="bullet"/>
      <w:lvlText w:val="•"/>
      <w:lvlJc w:val="left"/>
      <w:pPr>
        <w:ind w:left="304" w:hanging="188"/>
      </w:pPr>
      <w:rPr>
        <w:rFonts w:ascii="Verdana" w:eastAsia="Verdana" w:hAnsi="Verdana" w:cs="Verdana" w:hint="default"/>
        <w:b w:val="0"/>
        <w:bCs w:val="0"/>
        <w:i w:val="0"/>
        <w:iCs w:val="0"/>
        <w:color w:val="6B7175"/>
        <w:spacing w:val="0"/>
        <w:w w:val="57"/>
        <w:sz w:val="22"/>
        <w:szCs w:val="22"/>
        <w:lang w:val="en-US" w:eastAsia="en-US" w:bidi="ar-SA"/>
      </w:rPr>
    </w:lvl>
    <w:lvl w:ilvl="1" w:tplc="4F3AFD70">
      <w:numFmt w:val="bullet"/>
      <w:lvlText w:val="•"/>
      <w:lvlJc w:val="left"/>
      <w:pPr>
        <w:ind w:left="1350" w:hanging="188"/>
      </w:pPr>
      <w:rPr>
        <w:rFonts w:hint="default"/>
        <w:lang w:val="en-US" w:eastAsia="en-US" w:bidi="ar-SA"/>
      </w:rPr>
    </w:lvl>
    <w:lvl w:ilvl="2" w:tplc="6582C526">
      <w:numFmt w:val="bullet"/>
      <w:lvlText w:val="•"/>
      <w:lvlJc w:val="left"/>
      <w:pPr>
        <w:ind w:left="2400" w:hanging="188"/>
      </w:pPr>
      <w:rPr>
        <w:rFonts w:hint="default"/>
        <w:lang w:val="en-US" w:eastAsia="en-US" w:bidi="ar-SA"/>
      </w:rPr>
    </w:lvl>
    <w:lvl w:ilvl="3" w:tplc="DC880A4A">
      <w:numFmt w:val="bullet"/>
      <w:lvlText w:val="•"/>
      <w:lvlJc w:val="left"/>
      <w:pPr>
        <w:ind w:left="3450" w:hanging="188"/>
      </w:pPr>
      <w:rPr>
        <w:rFonts w:hint="default"/>
        <w:lang w:val="en-US" w:eastAsia="en-US" w:bidi="ar-SA"/>
      </w:rPr>
    </w:lvl>
    <w:lvl w:ilvl="4" w:tplc="2D660542">
      <w:numFmt w:val="bullet"/>
      <w:lvlText w:val="•"/>
      <w:lvlJc w:val="left"/>
      <w:pPr>
        <w:ind w:left="4500" w:hanging="188"/>
      </w:pPr>
      <w:rPr>
        <w:rFonts w:hint="default"/>
        <w:lang w:val="en-US" w:eastAsia="en-US" w:bidi="ar-SA"/>
      </w:rPr>
    </w:lvl>
    <w:lvl w:ilvl="5" w:tplc="079895C6">
      <w:numFmt w:val="bullet"/>
      <w:lvlText w:val="•"/>
      <w:lvlJc w:val="left"/>
      <w:pPr>
        <w:ind w:left="5550" w:hanging="188"/>
      </w:pPr>
      <w:rPr>
        <w:rFonts w:hint="default"/>
        <w:lang w:val="en-US" w:eastAsia="en-US" w:bidi="ar-SA"/>
      </w:rPr>
    </w:lvl>
    <w:lvl w:ilvl="6" w:tplc="4A2AB4F2">
      <w:numFmt w:val="bullet"/>
      <w:lvlText w:val="•"/>
      <w:lvlJc w:val="left"/>
      <w:pPr>
        <w:ind w:left="6600" w:hanging="188"/>
      </w:pPr>
      <w:rPr>
        <w:rFonts w:hint="default"/>
        <w:lang w:val="en-US" w:eastAsia="en-US" w:bidi="ar-SA"/>
      </w:rPr>
    </w:lvl>
    <w:lvl w:ilvl="7" w:tplc="32D6A29A">
      <w:numFmt w:val="bullet"/>
      <w:lvlText w:val="•"/>
      <w:lvlJc w:val="left"/>
      <w:pPr>
        <w:ind w:left="7650" w:hanging="188"/>
      </w:pPr>
      <w:rPr>
        <w:rFonts w:hint="default"/>
        <w:lang w:val="en-US" w:eastAsia="en-US" w:bidi="ar-SA"/>
      </w:rPr>
    </w:lvl>
    <w:lvl w:ilvl="8" w:tplc="97DEBB0E">
      <w:numFmt w:val="bullet"/>
      <w:lvlText w:val="•"/>
      <w:lvlJc w:val="left"/>
      <w:pPr>
        <w:ind w:left="8700" w:hanging="188"/>
      </w:pPr>
      <w:rPr>
        <w:rFonts w:hint="default"/>
        <w:lang w:val="en-US" w:eastAsia="en-US" w:bidi="ar-SA"/>
      </w:rPr>
    </w:lvl>
  </w:abstractNum>
  <w:num w:numId="1" w16cid:durableId="1198591359">
    <w:abstractNumId w:val="1"/>
  </w:num>
  <w:num w:numId="2" w16cid:durableId="112519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ocumentProtection w:edit="forms" w:enforcement="1" w:cryptProviderType="rsaAES" w:cryptAlgorithmClass="hash" w:cryptAlgorithmType="typeAny" w:cryptAlgorithmSid="14" w:cryptSpinCount="100000" w:hash="hk8U5RP34a+r24whjQGbH+T8wmKZUvo//avjQ2Iu80U8G9HYMfpUfjix/Mx0kwm7hum5OtiZZ20zb7EGMyitBA==" w:salt="jDIfrSOUeoqKJEG/xPbzj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4C"/>
    <w:rsid w:val="00070462"/>
    <w:rsid w:val="001F1319"/>
    <w:rsid w:val="003234A1"/>
    <w:rsid w:val="003F7D88"/>
    <w:rsid w:val="004364AA"/>
    <w:rsid w:val="00490E3E"/>
    <w:rsid w:val="00535D6E"/>
    <w:rsid w:val="0054335B"/>
    <w:rsid w:val="0056081F"/>
    <w:rsid w:val="00560D52"/>
    <w:rsid w:val="00663D38"/>
    <w:rsid w:val="008478E0"/>
    <w:rsid w:val="00921E7A"/>
    <w:rsid w:val="009A1881"/>
    <w:rsid w:val="00A5330A"/>
    <w:rsid w:val="00AC164C"/>
    <w:rsid w:val="00AD0329"/>
    <w:rsid w:val="00B1144A"/>
    <w:rsid w:val="00B16415"/>
    <w:rsid w:val="00C43EB3"/>
    <w:rsid w:val="00CD7109"/>
    <w:rsid w:val="00E92E36"/>
    <w:rsid w:val="00EA4B82"/>
    <w:rsid w:val="00EF2B9C"/>
    <w:rsid w:val="00F009A5"/>
    <w:rsid w:val="00F61755"/>
    <w:rsid w:val="00F6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1DB8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269"/>
      <w:ind w:left="49" w:right="88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13" w:hanging="186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617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F7D88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921E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1E7A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921E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E7A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A1A40C0AC8494A90926CC8CD16B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B99C8-54E8-403A-96BB-6E52D7C49BD8}"/>
      </w:docPartPr>
      <w:docPartBody>
        <w:p w:rsidR="00691AC7" w:rsidRDefault="001F591A" w:rsidP="001F591A">
          <w:pPr>
            <w:pStyle w:val="CAA1A40C0AC8494A90926CC8CD16BA0813"/>
          </w:pPr>
          <w:r w:rsidRPr="00653CC8">
            <w:rPr>
              <w:rStyle w:val="PlaceholderText"/>
            </w:rPr>
            <w:t xml:space="preserve">Click or tap </w:t>
          </w:r>
          <w:r>
            <w:rPr>
              <w:rStyle w:val="PlaceholderText"/>
            </w:rPr>
            <w:t>to enter your name</w:t>
          </w:r>
          <w:r w:rsidRPr="00653CC8">
            <w:rPr>
              <w:rStyle w:val="PlaceholderText"/>
            </w:rPr>
            <w:t>.</w:t>
          </w:r>
        </w:p>
      </w:docPartBody>
    </w:docPart>
    <w:docPart>
      <w:docPartPr>
        <w:name w:val="9B76897212C8472EA6E0BE08A5F21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A50C4-2F3B-4215-9BFC-C0D5605EBADE}"/>
      </w:docPartPr>
      <w:docPartBody>
        <w:p w:rsidR="00691AC7" w:rsidRDefault="001F591A" w:rsidP="001F591A">
          <w:pPr>
            <w:pStyle w:val="9B76897212C8472EA6E0BE08A5F21AE212"/>
          </w:pPr>
          <w:r w:rsidRPr="00653CC8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arrow to pick date</w:t>
          </w:r>
          <w:r w:rsidRPr="00653CC8">
            <w:rPr>
              <w:rStyle w:val="PlaceholderText"/>
            </w:rPr>
            <w:t>.</w:t>
          </w:r>
        </w:p>
      </w:docPartBody>
    </w:docPart>
    <w:docPart>
      <w:docPartPr>
        <w:name w:val="DF685D9DDDF942098B79556E2ED4A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09950-61D4-4836-AF89-0A51646FD8AF}"/>
      </w:docPartPr>
      <w:docPartBody>
        <w:p w:rsidR="00691AC7" w:rsidRDefault="001F591A" w:rsidP="001F591A">
          <w:pPr>
            <w:pStyle w:val="DF685D9DDDF942098B79556E2ED4AEFB12"/>
          </w:pPr>
          <w:r w:rsidRPr="00653CC8">
            <w:rPr>
              <w:rStyle w:val="PlaceholderText"/>
            </w:rPr>
            <w:t xml:space="preserve">Click </w:t>
          </w:r>
          <w:r>
            <w:rPr>
              <w:rStyle w:val="PlaceholderText"/>
            </w:rPr>
            <w:t>arrow to pick date</w:t>
          </w:r>
          <w:r w:rsidRPr="00653CC8">
            <w:rPr>
              <w:rStyle w:val="PlaceholderText"/>
            </w:rPr>
            <w:t>.</w:t>
          </w:r>
        </w:p>
      </w:docPartBody>
    </w:docPart>
    <w:docPart>
      <w:docPartPr>
        <w:name w:val="783D7C0DAA274455A505F9FFB12DE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376FE-807F-4878-B491-A154A30264C4}"/>
      </w:docPartPr>
      <w:docPartBody>
        <w:p w:rsidR="00691AC7" w:rsidRDefault="001F591A" w:rsidP="001F591A">
          <w:pPr>
            <w:pStyle w:val="783D7C0DAA274455A505F9FFB12DE8AA13"/>
          </w:pPr>
          <w:r w:rsidRPr="00653CC8">
            <w:rPr>
              <w:rStyle w:val="PlaceholderText"/>
            </w:rPr>
            <w:t xml:space="preserve">Click or tap </w:t>
          </w:r>
          <w:r>
            <w:rPr>
              <w:rStyle w:val="PlaceholderText"/>
            </w:rPr>
            <w:t>to enter Residence #</w:t>
          </w:r>
          <w:r w:rsidRPr="00653CC8">
            <w:rPr>
              <w:rStyle w:val="PlaceholderText"/>
            </w:rPr>
            <w:t>.</w:t>
          </w:r>
        </w:p>
      </w:docPartBody>
    </w:docPart>
    <w:docPart>
      <w:docPartPr>
        <w:name w:val="429F9B56D7B24D1B93ED78731FCED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A8D33C-9616-472C-AF73-B22580F6ED7B}"/>
      </w:docPartPr>
      <w:docPartBody>
        <w:p w:rsidR="00691AC7" w:rsidRDefault="001F591A" w:rsidP="001F591A">
          <w:pPr>
            <w:pStyle w:val="429F9B56D7B24D1B93ED78731FCEDAD77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EC57CAF7D174079806EC3DE7BEFC8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33239-4457-4126-A96B-AD997CD56466}"/>
      </w:docPartPr>
      <w:docPartBody>
        <w:p w:rsidR="00691AC7" w:rsidRDefault="001F591A" w:rsidP="001F591A">
          <w:pPr>
            <w:pStyle w:val="FEC57CAF7D174079806EC3DE7BEFC80B7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59FD9B22E42429AA34C3E26BD7B4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4F313-4C02-4D7D-9D38-96DA63A51122}"/>
      </w:docPartPr>
      <w:docPartBody>
        <w:p w:rsidR="00691AC7" w:rsidRDefault="001F591A" w:rsidP="001F591A">
          <w:pPr>
            <w:pStyle w:val="F59FD9B22E42429AA34C3E26BD7B43C07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45AD44596C24C28BBF4C29DC3AE9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12075B-E111-4655-AE49-FF49E3B2482B}"/>
      </w:docPartPr>
      <w:docPartBody>
        <w:p w:rsidR="00691AC7" w:rsidRDefault="001F591A" w:rsidP="001F591A">
          <w:pPr>
            <w:pStyle w:val="245AD44596C24C28BBF4C29DC3AE9B167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1C022934F814E92A64827F186100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918FC-DEA9-4561-A173-54EED125CA09}"/>
      </w:docPartPr>
      <w:docPartBody>
        <w:p w:rsidR="00691AC7" w:rsidRDefault="001F591A" w:rsidP="001F591A">
          <w:pPr>
            <w:pStyle w:val="01C022934F814E92A64827F186100F1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D445D8E9A4B41B3AA1E389C6C4DD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FEDFE-5FED-48BB-8FF2-A0D8FD95BAB1}"/>
      </w:docPartPr>
      <w:docPartBody>
        <w:p w:rsidR="00691AC7" w:rsidRDefault="001F591A" w:rsidP="001F591A">
          <w:pPr>
            <w:pStyle w:val="8D445D8E9A4B41B3AA1E389C6C4DD28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5C16804B4854EB9BD02EDC2F7DDD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4AB51-3862-42F1-B288-FD08A2FD4038}"/>
      </w:docPartPr>
      <w:docPartBody>
        <w:p w:rsidR="00691AC7" w:rsidRDefault="001F591A" w:rsidP="001F591A">
          <w:pPr>
            <w:pStyle w:val="15C16804B4854EB9BD02EDC2F7DDDE6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C9BC74C66914B46823FE88E7C28B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6B13C-D41D-453C-BE94-149C13BC2B5B}"/>
      </w:docPartPr>
      <w:docPartBody>
        <w:p w:rsidR="00691AC7" w:rsidRDefault="001F591A" w:rsidP="001F591A">
          <w:pPr>
            <w:pStyle w:val="AC9BC74C66914B46823FE88E7C28B76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AC7F4D15A0044E29517497F57A06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F3418-1B15-4A9B-8B8C-A4FDBC693199}"/>
      </w:docPartPr>
      <w:docPartBody>
        <w:p w:rsidR="00691AC7" w:rsidRDefault="001F591A" w:rsidP="001F591A">
          <w:pPr>
            <w:pStyle w:val="2AC7F4D15A0044E29517497F57A062D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4852D53857F4C0A8DBC4E57C5590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C77F3-8AEB-46E9-97C4-E7011E2D9D45}"/>
      </w:docPartPr>
      <w:docPartBody>
        <w:p w:rsidR="00691AC7" w:rsidRDefault="001F591A" w:rsidP="001F591A">
          <w:pPr>
            <w:pStyle w:val="74852D53857F4C0A8DBC4E57C55901D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A40E9954C24402D87BEE0E20B51A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E72A16-7453-4820-83C8-7ACAFB2890B4}"/>
      </w:docPartPr>
      <w:docPartBody>
        <w:p w:rsidR="00691AC7" w:rsidRDefault="001F591A" w:rsidP="001F591A">
          <w:pPr>
            <w:pStyle w:val="7A40E9954C24402D87BEE0E20B51A9D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AFCB646E6DB40ECA07059046FD48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74026-15FC-4A54-8F31-8791E0E5AA67}"/>
      </w:docPartPr>
      <w:docPartBody>
        <w:p w:rsidR="00691AC7" w:rsidRDefault="001F591A" w:rsidP="001F591A">
          <w:pPr>
            <w:pStyle w:val="9AFCB646E6DB40ECA07059046FD484A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C755E48A7C24D229B1188AE39DCD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EC181-3538-41A1-B248-0F0BED138E45}"/>
      </w:docPartPr>
      <w:docPartBody>
        <w:p w:rsidR="00691AC7" w:rsidRDefault="001F591A" w:rsidP="001F591A">
          <w:pPr>
            <w:pStyle w:val="3C755E48A7C24D229B1188AE39DCDF9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862FC19A42D4A7A9E680BE684A96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FB8AAB-D7F9-4834-B94B-D386641F4E9E}"/>
      </w:docPartPr>
      <w:docPartBody>
        <w:p w:rsidR="00691AC7" w:rsidRDefault="001F591A" w:rsidP="001F591A">
          <w:pPr>
            <w:pStyle w:val="8862FC19A42D4A7A9E680BE684A9692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005ED156EF14B56BA6BFC74CBD9A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6A557-8673-4BBC-9AF1-719948807FF9}"/>
      </w:docPartPr>
      <w:docPartBody>
        <w:p w:rsidR="00691AC7" w:rsidRDefault="001F591A" w:rsidP="001F591A">
          <w:pPr>
            <w:pStyle w:val="D005ED156EF14B56BA6BFC74CBD9A3E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97F1897D89E4C2BA3F65FED02AB4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FF317-4BCC-4A89-867E-6976B33254F3}"/>
      </w:docPartPr>
      <w:docPartBody>
        <w:p w:rsidR="00691AC7" w:rsidRDefault="001F591A" w:rsidP="001F591A">
          <w:pPr>
            <w:pStyle w:val="A97F1897D89E4C2BA3F65FED02AB4DB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FED9DE541C3441DACAC6263275E6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4207A-A885-4A5D-89D1-D5087CDFA24A}"/>
      </w:docPartPr>
      <w:docPartBody>
        <w:p w:rsidR="00691AC7" w:rsidRDefault="001F591A" w:rsidP="001F591A">
          <w:pPr>
            <w:pStyle w:val="AFED9DE541C3441DACAC6263275E645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1E54F10C3B44406A27E387B07AA1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D04CE-E867-4A80-9469-3F9340BA7B58}"/>
      </w:docPartPr>
      <w:docPartBody>
        <w:p w:rsidR="00691AC7" w:rsidRDefault="001F591A" w:rsidP="001F591A">
          <w:pPr>
            <w:pStyle w:val="D1E54F10C3B44406A27E387B07AA103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694978C0B7E4F46B97F02ABD5D37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3217D-2F49-4D5F-999E-9E8ECD6B20DE}"/>
      </w:docPartPr>
      <w:docPartBody>
        <w:p w:rsidR="00691AC7" w:rsidRDefault="001F591A" w:rsidP="001F591A">
          <w:pPr>
            <w:pStyle w:val="9694978C0B7E4F46B97F02ABD5D378F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4C85536AD054D1A971ED5848F5C3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65B7A-5994-4080-ADD4-5DA7EABBB2EE}"/>
      </w:docPartPr>
      <w:docPartBody>
        <w:p w:rsidR="00691AC7" w:rsidRDefault="001F591A" w:rsidP="001F591A">
          <w:pPr>
            <w:pStyle w:val="24C85536AD054D1A971ED5848F5C39A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22F3E5D13C3479B9AC3C661B075B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A78B5-90FD-4736-AC5F-E4C45FA9AE8D}"/>
      </w:docPartPr>
      <w:docPartBody>
        <w:p w:rsidR="00691AC7" w:rsidRDefault="001F591A" w:rsidP="001F591A">
          <w:pPr>
            <w:pStyle w:val="122F3E5D13C3479B9AC3C661B075BEE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C429E0A9DE04E3AB519DB7DB5012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07940-7E39-4330-9C82-62366954586B}"/>
      </w:docPartPr>
      <w:docPartBody>
        <w:p w:rsidR="00691AC7" w:rsidRDefault="001F591A" w:rsidP="001F591A">
          <w:pPr>
            <w:pStyle w:val="8C429E0A9DE04E3AB519DB7DB50128F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6C5180AA5084A62A566F2FB37E17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7A1A7-149F-4D69-BA5B-D86859C059DC}"/>
      </w:docPartPr>
      <w:docPartBody>
        <w:p w:rsidR="00691AC7" w:rsidRDefault="001F591A" w:rsidP="001F591A">
          <w:pPr>
            <w:pStyle w:val="46C5180AA5084A62A566F2FB37E17F5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C922B4C67E941F78A5FCF8B3AFDF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A88EE-C743-4A30-B5C7-2F89EDF07D48}"/>
      </w:docPartPr>
      <w:docPartBody>
        <w:p w:rsidR="00691AC7" w:rsidRDefault="001F591A" w:rsidP="001F591A">
          <w:pPr>
            <w:pStyle w:val="1C922B4C67E941F78A5FCF8B3AFDF10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1D2E433C46A4672A62782AD3BA97C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4E6C2-17EE-429A-B5B1-1B3C268313D9}"/>
      </w:docPartPr>
      <w:docPartBody>
        <w:p w:rsidR="00691AC7" w:rsidRDefault="001F591A" w:rsidP="001F591A">
          <w:pPr>
            <w:pStyle w:val="81D2E433C46A4672A62782AD3BA97CB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0D30939A8B24A4CA00E6F938D101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AE819-95AA-4B45-8B18-0C9F4EEA5510}"/>
      </w:docPartPr>
      <w:docPartBody>
        <w:p w:rsidR="00691AC7" w:rsidRDefault="001F591A" w:rsidP="001F591A">
          <w:pPr>
            <w:pStyle w:val="C0D30939A8B24A4CA00E6F938D101D6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6D301E03B264F1AB1EE8BF837297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989E5-B8A9-450E-B3C5-89B5CCD30358}"/>
      </w:docPartPr>
      <w:docPartBody>
        <w:p w:rsidR="00691AC7" w:rsidRDefault="001F591A" w:rsidP="001F591A">
          <w:pPr>
            <w:pStyle w:val="06D301E03B264F1AB1EE8BF8372973F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6DF2E80A6FB4BF9826148A4E6904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5501-77C1-4AD5-AB6A-8ADC9E194D80}"/>
      </w:docPartPr>
      <w:docPartBody>
        <w:p w:rsidR="00691AC7" w:rsidRDefault="001F591A" w:rsidP="001F591A">
          <w:pPr>
            <w:pStyle w:val="16DF2E80A6FB4BF9826148A4E6904A3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305280E689F4560982C33F9CCAF1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B9618-25E2-4C4E-9DC4-C91678965668}"/>
      </w:docPartPr>
      <w:docPartBody>
        <w:p w:rsidR="00691AC7" w:rsidRDefault="001F591A" w:rsidP="001F591A">
          <w:pPr>
            <w:pStyle w:val="8305280E689F4560982C33F9CCAF136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1CD6121E47F476DB1144AE90D343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4FD08-0AE8-4076-9A61-20F79F74DB1E}"/>
      </w:docPartPr>
      <w:docPartBody>
        <w:p w:rsidR="00691AC7" w:rsidRDefault="001F591A" w:rsidP="001F591A">
          <w:pPr>
            <w:pStyle w:val="F1CD6121E47F476DB1144AE90D343DC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768AACFDA9C414FAB57A7FD19EF4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6F9D5-58E4-424A-8203-A9B60CD535C1}"/>
      </w:docPartPr>
      <w:docPartBody>
        <w:p w:rsidR="00691AC7" w:rsidRDefault="001F591A" w:rsidP="001F591A">
          <w:pPr>
            <w:pStyle w:val="6768AACFDA9C414FAB57A7FD19EF4F7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CC8C32B13DD4A7EAAE714DEE8B70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36164-948A-4322-9A61-7EB565DF7DAF}"/>
      </w:docPartPr>
      <w:docPartBody>
        <w:p w:rsidR="00691AC7" w:rsidRDefault="001F591A" w:rsidP="001F591A">
          <w:pPr>
            <w:pStyle w:val="7CC8C32B13DD4A7EAAE714DEE8B709C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DB2DA5DBD484CB991D16B43410D9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04E76-370D-4C7D-91B3-60A61B0AE931}"/>
      </w:docPartPr>
      <w:docPartBody>
        <w:p w:rsidR="00691AC7" w:rsidRDefault="001F591A" w:rsidP="001F591A">
          <w:pPr>
            <w:pStyle w:val="FDB2DA5DBD484CB991D16B43410D9D6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560E20038344D0BB5F734C7F994B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5FE36-CA43-45FB-BF23-169178E3BE69}"/>
      </w:docPartPr>
      <w:docPartBody>
        <w:p w:rsidR="00691AC7" w:rsidRDefault="001F591A" w:rsidP="001F591A">
          <w:pPr>
            <w:pStyle w:val="4560E20038344D0BB5F734C7F994B55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CB1E628AE5741BC8690126131730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A5B46-1FD0-4BCC-A1A6-33B44E5C343B}"/>
      </w:docPartPr>
      <w:docPartBody>
        <w:p w:rsidR="00691AC7" w:rsidRDefault="001F591A" w:rsidP="001F591A">
          <w:pPr>
            <w:pStyle w:val="9CB1E628AE5741BC8690126131730AD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781BC412B4B441FB733BAB558A28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B3E24-0EBE-4E1B-A148-8694EDF1B155}"/>
      </w:docPartPr>
      <w:docPartBody>
        <w:p w:rsidR="00691AC7" w:rsidRDefault="001F591A" w:rsidP="001F591A">
          <w:pPr>
            <w:pStyle w:val="B781BC412B4B441FB733BAB558A28DB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67C70547CA34EF1BBC975E5A31559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F9B64-99D5-404A-A625-BBBCAA27FE24}"/>
      </w:docPartPr>
      <w:docPartBody>
        <w:p w:rsidR="00691AC7" w:rsidRDefault="001F591A" w:rsidP="001F591A">
          <w:pPr>
            <w:pStyle w:val="C67C70547CA34EF1BBC975E5A315592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366B9BBD1E14C0790F78B375E10C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09160-EC0D-4B95-8AAF-0F212081E3F3}"/>
      </w:docPartPr>
      <w:docPartBody>
        <w:p w:rsidR="00691AC7" w:rsidRDefault="001F591A" w:rsidP="001F591A">
          <w:pPr>
            <w:pStyle w:val="C366B9BBD1E14C0790F78B375E10C5A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D1A10ACCBA44323B94F37A8CEBF8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99BEA-7741-4ED0-B448-01FF6CAF7688}"/>
      </w:docPartPr>
      <w:docPartBody>
        <w:p w:rsidR="00691AC7" w:rsidRDefault="001F591A" w:rsidP="001F591A">
          <w:pPr>
            <w:pStyle w:val="ED1A10ACCBA44323B94F37A8CEBF87A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90877E3EC72437787C8950901C10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A1CE1-CF26-4059-9DF5-75053451662E}"/>
      </w:docPartPr>
      <w:docPartBody>
        <w:p w:rsidR="00691AC7" w:rsidRDefault="001F591A" w:rsidP="001F591A">
          <w:pPr>
            <w:pStyle w:val="290877E3EC72437787C8950901C100B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40AE5E8C9764C81AC1145A0A604F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051B6F-39AE-4D38-BEA0-3F6A6B6C1A92}"/>
      </w:docPartPr>
      <w:docPartBody>
        <w:p w:rsidR="00691AC7" w:rsidRDefault="001F591A" w:rsidP="001F591A">
          <w:pPr>
            <w:pStyle w:val="140AE5E8C9764C81AC1145A0A604F3D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F9425F36FE54BF1ADD3B8386E6E3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E154D-EFE7-4714-9E76-A015C66F0DC4}"/>
      </w:docPartPr>
      <w:docPartBody>
        <w:p w:rsidR="00691AC7" w:rsidRDefault="001F591A" w:rsidP="001F591A">
          <w:pPr>
            <w:pStyle w:val="BF9425F36FE54BF1ADD3B8386E6E318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59B8EDAE9CF42F2BDE0697BF0B06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7E317-32E1-41D2-BFD7-516ABFE7C609}"/>
      </w:docPartPr>
      <w:docPartBody>
        <w:p w:rsidR="00691AC7" w:rsidRDefault="001F591A" w:rsidP="001F591A">
          <w:pPr>
            <w:pStyle w:val="459B8EDAE9CF42F2BDE0697BF0B06A3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F934FF16F144C19B7846FF9DF6F6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28647-4482-4E0E-9EDF-7AB3B987FFFC}"/>
      </w:docPartPr>
      <w:docPartBody>
        <w:p w:rsidR="00691AC7" w:rsidRDefault="001F591A" w:rsidP="001F591A">
          <w:pPr>
            <w:pStyle w:val="9F934FF16F144C19B7846FF9DF6F6EB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2CEC0ACCEB742ABAC866483C6235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51495-9F46-4B57-AF18-D5725728670C}"/>
      </w:docPartPr>
      <w:docPartBody>
        <w:p w:rsidR="00691AC7" w:rsidRDefault="001F591A" w:rsidP="001F591A">
          <w:pPr>
            <w:pStyle w:val="B2CEC0ACCEB742ABAC866483C623561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62C5F8500DB420285F32A73374AD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BA523-C373-4D28-9C1B-4EE97FC90AF4}"/>
      </w:docPartPr>
      <w:docPartBody>
        <w:p w:rsidR="00691AC7" w:rsidRDefault="001F591A" w:rsidP="001F591A">
          <w:pPr>
            <w:pStyle w:val="762C5F8500DB420285F32A73374ADEA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516D26A375E433BA90E6D3B4CC4B3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B32BE-75AF-429C-8910-B33C60684534}"/>
      </w:docPartPr>
      <w:docPartBody>
        <w:p w:rsidR="00691AC7" w:rsidRDefault="001F591A" w:rsidP="001F591A">
          <w:pPr>
            <w:pStyle w:val="F516D26A375E433BA90E6D3B4CC4B36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7BF5C762E6D483797AB10522D8CF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6E97D-C79C-4165-8E8D-92AF4C377578}"/>
      </w:docPartPr>
      <w:docPartBody>
        <w:p w:rsidR="00691AC7" w:rsidRDefault="001F591A" w:rsidP="001F591A">
          <w:pPr>
            <w:pStyle w:val="F7BF5C762E6D483797AB10522D8CF43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09062655555491A8CC86E2CB7995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FF7D2-A597-4B5E-A9B3-892961E5CB62}"/>
      </w:docPartPr>
      <w:docPartBody>
        <w:p w:rsidR="00691AC7" w:rsidRDefault="001F591A" w:rsidP="001F591A">
          <w:pPr>
            <w:pStyle w:val="209062655555491A8CC86E2CB79954A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C0FA6A6BBB246D5858CE29863421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7891AD-2819-44B5-85C4-5525C2A3E30E}"/>
      </w:docPartPr>
      <w:docPartBody>
        <w:p w:rsidR="00691AC7" w:rsidRDefault="001F591A" w:rsidP="001F591A">
          <w:pPr>
            <w:pStyle w:val="BC0FA6A6BBB246D5858CE2986342191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79566C60FFE409CB99464A4D0150B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5D95C-5CDB-41C9-A972-EF9F0334D2B6}"/>
      </w:docPartPr>
      <w:docPartBody>
        <w:p w:rsidR="00691AC7" w:rsidRDefault="001F591A" w:rsidP="001F591A">
          <w:pPr>
            <w:pStyle w:val="279566C60FFE409CB99464A4D0150BA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A01FF791DF74F669F86302D001C5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17D1C-4E18-45A1-96BF-2268EAD0B717}"/>
      </w:docPartPr>
      <w:docPartBody>
        <w:p w:rsidR="00691AC7" w:rsidRDefault="001F591A" w:rsidP="001F591A">
          <w:pPr>
            <w:pStyle w:val="2A01FF791DF74F669F86302D001C5DD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0FC9F6B076C4D4DA10E571BE7FDF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295BCB-0372-4D40-9F0C-D55A066A8A02}"/>
      </w:docPartPr>
      <w:docPartBody>
        <w:p w:rsidR="00691AC7" w:rsidRDefault="001F591A" w:rsidP="001F591A">
          <w:pPr>
            <w:pStyle w:val="F0FC9F6B076C4D4DA10E571BE7FDF58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8453A7CAD4F47D984D42873DBC79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EFA97-E535-4F05-98B7-AEEDE281D162}"/>
      </w:docPartPr>
      <w:docPartBody>
        <w:p w:rsidR="00691AC7" w:rsidRDefault="001F591A" w:rsidP="001F591A">
          <w:pPr>
            <w:pStyle w:val="08453A7CAD4F47D984D42873DBC7995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AABA105FC02472D8CA5D9377077B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285BF-6F6A-4D3C-A88B-CEF66FEF72FA}"/>
      </w:docPartPr>
      <w:docPartBody>
        <w:p w:rsidR="00691AC7" w:rsidRDefault="001F591A" w:rsidP="001F591A">
          <w:pPr>
            <w:pStyle w:val="9AABA105FC02472D8CA5D9377077B7B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EFD793B4EAB472683893E387A520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DB902C-DAEC-42CC-B829-3F17868F433D}"/>
      </w:docPartPr>
      <w:docPartBody>
        <w:p w:rsidR="00691AC7" w:rsidRDefault="001F591A" w:rsidP="001F591A">
          <w:pPr>
            <w:pStyle w:val="6EFD793B4EAB472683893E387A5209D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A59517B155C48FCAA2069CAD855DB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21AA-3417-4175-8FCD-E58CEF0C5778}"/>
      </w:docPartPr>
      <w:docPartBody>
        <w:p w:rsidR="00691AC7" w:rsidRDefault="001F591A" w:rsidP="001F591A">
          <w:pPr>
            <w:pStyle w:val="4A59517B155C48FCAA2069CAD855DB9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5FF870A1635498F82CB95A8A34EFB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1ECC0-D76B-4457-8EE9-8EF98F3F4E8A}"/>
      </w:docPartPr>
      <w:docPartBody>
        <w:p w:rsidR="00691AC7" w:rsidRDefault="001F591A" w:rsidP="001F591A">
          <w:pPr>
            <w:pStyle w:val="05FF870A1635498F82CB95A8A34EFB2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1FE93A0E9BF49288A47A1537ADE6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5AF66-269F-42AE-8B94-8E0170B01B7F}"/>
      </w:docPartPr>
      <w:docPartBody>
        <w:p w:rsidR="00691AC7" w:rsidRDefault="001F591A" w:rsidP="001F591A">
          <w:pPr>
            <w:pStyle w:val="E1FE93A0E9BF49288A47A1537ADE6E8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4E9A81F22CE4BD3AC1F54A9DC6410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3D185-A543-4C77-BC93-CA2A38AB1AB8}"/>
      </w:docPartPr>
      <w:docPartBody>
        <w:p w:rsidR="00691AC7" w:rsidRDefault="001F591A" w:rsidP="001F591A">
          <w:pPr>
            <w:pStyle w:val="54E9A81F22CE4BD3AC1F54A9DC6410F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59466BD7A62469E9130618B36E45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0F1E7-AADF-4459-ADC6-3DD6AEE3CE7C}"/>
      </w:docPartPr>
      <w:docPartBody>
        <w:p w:rsidR="00691AC7" w:rsidRDefault="001F591A" w:rsidP="001F591A">
          <w:pPr>
            <w:pStyle w:val="459466BD7A62469E9130618B36E452C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E48344B6F0449F7BE34A424631E9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946F2-00CE-48DE-81E2-30A54EB05382}"/>
      </w:docPartPr>
      <w:docPartBody>
        <w:p w:rsidR="00691AC7" w:rsidRDefault="001F591A" w:rsidP="001F591A">
          <w:pPr>
            <w:pStyle w:val="EE48344B6F0449F7BE34A424631E953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EDF54BD727E47AD9DCFE17501F02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2A39-8F74-491B-B3CA-C205745720A5}"/>
      </w:docPartPr>
      <w:docPartBody>
        <w:p w:rsidR="00691AC7" w:rsidRDefault="001F591A" w:rsidP="001F591A">
          <w:pPr>
            <w:pStyle w:val="DEDF54BD727E47AD9DCFE17501F021A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B882F22BA0948779072B672F1FF5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ACDB8-0CE9-4AC4-8131-0CDFE4D70C74}"/>
      </w:docPartPr>
      <w:docPartBody>
        <w:p w:rsidR="00691AC7" w:rsidRDefault="001F591A" w:rsidP="001F591A">
          <w:pPr>
            <w:pStyle w:val="BB882F22BA0948779072B672F1FF5D0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3B905E71A024BFDB1BF5F3B5C31D5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80DA3-411F-4417-BBB6-A4C48F07D669}"/>
      </w:docPartPr>
      <w:docPartBody>
        <w:p w:rsidR="00691AC7" w:rsidRDefault="001F591A" w:rsidP="001F591A">
          <w:pPr>
            <w:pStyle w:val="B3B905E71A024BFDB1BF5F3B5C31D50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0C17EBCB3DA493D81F5DE0CA02FF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C9FB6-C031-43E7-9C43-F1C2C7F032B1}"/>
      </w:docPartPr>
      <w:docPartBody>
        <w:p w:rsidR="00691AC7" w:rsidRDefault="001F591A" w:rsidP="001F591A">
          <w:pPr>
            <w:pStyle w:val="D0C17EBCB3DA493D81F5DE0CA02FFD0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07CFA65D0AE466D97C626BAFE683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DBDFA-C70D-40DD-B0DD-5C641154415B}"/>
      </w:docPartPr>
      <w:docPartBody>
        <w:p w:rsidR="00691AC7" w:rsidRDefault="001F591A" w:rsidP="001F591A">
          <w:pPr>
            <w:pStyle w:val="807CFA65D0AE466D97C626BAFE6838E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FB49B1BAC274526A3DFAEE827F9A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91F25-EC82-4393-B16B-2A7AEC47FCD2}"/>
      </w:docPartPr>
      <w:docPartBody>
        <w:p w:rsidR="00691AC7" w:rsidRDefault="001F591A" w:rsidP="001F591A">
          <w:pPr>
            <w:pStyle w:val="3FB49B1BAC274526A3DFAEE827F9A7E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0BC9E9869A74D1EA9DA45C2EDC1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126C5-01BE-4D11-B68D-1709B39E6894}"/>
      </w:docPartPr>
      <w:docPartBody>
        <w:p w:rsidR="00691AC7" w:rsidRDefault="001F591A" w:rsidP="001F591A">
          <w:pPr>
            <w:pStyle w:val="90BC9E9869A74D1EA9DA45C2EDC169C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22F6A5183184A3A96186A9B08824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AA503-B97D-439A-B157-D6466AB315DE}"/>
      </w:docPartPr>
      <w:docPartBody>
        <w:p w:rsidR="00691AC7" w:rsidRDefault="001F591A" w:rsidP="001F591A">
          <w:pPr>
            <w:pStyle w:val="822F6A5183184A3A96186A9B088241F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7D7C1A292CE4C57810B3A45BCF8E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9013C-0E84-4ABD-91C8-535356B5C95C}"/>
      </w:docPartPr>
      <w:docPartBody>
        <w:p w:rsidR="00691AC7" w:rsidRDefault="001F591A" w:rsidP="001F591A">
          <w:pPr>
            <w:pStyle w:val="F7D7C1A292CE4C57810B3A45BCF8EF9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F787FA2642E47D58C03524C87619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7E992-140A-4B08-827F-C3BAE4F92743}"/>
      </w:docPartPr>
      <w:docPartBody>
        <w:p w:rsidR="00691AC7" w:rsidRDefault="001F591A" w:rsidP="001F591A">
          <w:pPr>
            <w:pStyle w:val="CF787FA2642E47D58C03524C87619A4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510AB1232E64C13BA4A2E2DCC32B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2A016-CC00-4088-9BCF-ADB9DEB8AC77}"/>
      </w:docPartPr>
      <w:docPartBody>
        <w:p w:rsidR="00691AC7" w:rsidRDefault="001F591A" w:rsidP="001F591A">
          <w:pPr>
            <w:pStyle w:val="9510AB1232E64C13BA4A2E2DCC32BA7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BED479E94B74C4EAE74AE6296002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57CC0-9997-478E-8701-09B60B39C6FF}"/>
      </w:docPartPr>
      <w:docPartBody>
        <w:p w:rsidR="00691AC7" w:rsidRDefault="001F591A" w:rsidP="001F591A">
          <w:pPr>
            <w:pStyle w:val="6BED479E94B74C4EAE74AE62960027C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A5E5223BF224E4CA281A4927D67B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8E07B-6690-4FA2-9DD4-1500E64C993F}"/>
      </w:docPartPr>
      <w:docPartBody>
        <w:p w:rsidR="00691AC7" w:rsidRDefault="001F591A" w:rsidP="001F591A">
          <w:pPr>
            <w:pStyle w:val="0A5E5223BF224E4CA281A4927D67B2E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8262BFC45634C46AA289D04581FAF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E0438-7A4B-4209-BF67-83F27839A8A1}"/>
      </w:docPartPr>
      <w:docPartBody>
        <w:p w:rsidR="00691AC7" w:rsidRDefault="001F591A" w:rsidP="001F591A">
          <w:pPr>
            <w:pStyle w:val="18262BFC45634C46AA289D04581FAF5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CF0AD1F71394B989FA7BDABD0204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DC3CC-249C-47BA-94DE-C733A8FE7B39}"/>
      </w:docPartPr>
      <w:docPartBody>
        <w:p w:rsidR="00691AC7" w:rsidRDefault="001F591A" w:rsidP="001F591A">
          <w:pPr>
            <w:pStyle w:val="5CF0AD1F71394B989FA7BDABD02046E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2FD785AD1054644AE57637BBE530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670FE-2647-429B-B6DF-BF2B284212A1}"/>
      </w:docPartPr>
      <w:docPartBody>
        <w:p w:rsidR="00691AC7" w:rsidRDefault="001F591A" w:rsidP="001F591A">
          <w:pPr>
            <w:pStyle w:val="E2FD785AD1054644AE57637BBE53009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1CADB44421848DA9D4A33008F283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2710B6-DA5C-478E-88A2-9A2AEBAE3C5B}"/>
      </w:docPartPr>
      <w:docPartBody>
        <w:p w:rsidR="00691AC7" w:rsidRDefault="001F591A" w:rsidP="001F591A">
          <w:pPr>
            <w:pStyle w:val="91CADB44421848DA9D4A33008F2838D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C3E68AC92BA4A0288FBE183DF0A4C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1447C-E717-462A-B78E-1E0358914D80}"/>
      </w:docPartPr>
      <w:docPartBody>
        <w:p w:rsidR="00691AC7" w:rsidRDefault="001F591A" w:rsidP="001F591A">
          <w:pPr>
            <w:pStyle w:val="1C3E68AC92BA4A0288FBE183DF0A4C4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C51CE8E97EA47D59BF896A1AE3AE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7CAF4-D85D-4383-9277-2B9538A853E5}"/>
      </w:docPartPr>
      <w:docPartBody>
        <w:p w:rsidR="00691AC7" w:rsidRDefault="001F591A" w:rsidP="001F591A">
          <w:pPr>
            <w:pStyle w:val="3C51CE8E97EA47D59BF896A1AE3AE20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6AD3A4BA79D4E0EAE00D769AE8A0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C14FF-1713-42D0-A3A2-692E32A673FE}"/>
      </w:docPartPr>
      <w:docPartBody>
        <w:p w:rsidR="00691AC7" w:rsidRDefault="001F591A" w:rsidP="001F591A">
          <w:pPr>
            <w:pStyle w:val="46AD3A4BA79D4E0EAE00D769AE8A091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2645E71CB0946739AE08F45BD7E6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B21E7-C0E1-4E30-A7D1-D6B79B531DAB}"/>
      </w:docPartPr>
      <w:docPartBody>
        <w:p w:rsidR="00691AC7" w:rsidRDefault="001F591A" w:rsidP="001F591A">
          <w:pPr>
            <w:pStyle w:val="D2645E71CB0946739AE08F45BD7E6BD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690B5277CC54DFE8F2FCB2BB66EC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4F3E5-5CCF-401B-916E-D3B0154BB5BA}"/>
      </w:docPartPr>
      <w:docPartBody>
        <w:p w:rsidR="00691AC7" w:rsidRDefault="001F591A" w:rsidP="001F591A">
          <w:pPr>
            <w:pStyle w:val="9690B5277CC54DFE8F2FCB2BB66ECA7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8D17E91E35D483BA6D994E2999E5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3289F-E92D-439B-A150-6BAA4950B966}"/>
      </w:docPartPr>
      <w:docPartBody>
        <w:p w:rsidR="00691AC7" w:rsidRDefault="001F591A" w:rsidP="001F591A">
          <w:pPr>
            <w:pStyle w:val="88D17E91E35D483BA6D994E2999E5D2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C7D0663214B48D49085A00FB859A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F79AC-455B-4061-B53F-20D52534E5BB}"/>
      </w:docPartPr>
      <w:docPartBody>
        <w:p w:rsidR="00691AC7" w:rsidRDefault="001F591A" w:rsidP="001F591A">
          <w:pPr>
            <w:pStyle w:val="CC7D0663214B48D49085A00FB859AB4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E921A60639C44D2A0925E875AD0C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EA630-391D-4BB0-91CD-563A9BF40250}"/>
      </w:docPartPr>
      <w:docPartBody>
        <w:p w:rsidR="00691AC7" w:rsidRDefault="001F591A" w:rsidP="001F591A">
          <w:pPr>
            <w:pStyle w:val="5E921A60639C44D2A0925E875AD0CAC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7148A446CEF4CF7988601F833C0E0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D77DA-CC58-45A5-A816-DB091313AFA2}"/>
      </w:docPartPr>
      <w:docPartBody>
        <w:p w:rsidR="00691AC7" w:rsidRDefault="001F591A" w:rsidP="001F591A">
          <w:pPr>
            <w:pStyle w:val="D7148A446CEF4CF7988601F833C0E01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E3A472C34EB4FF782B706C989498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E7864-6F7F-4635-AAD4-0E24D0C8D0F6}"/>
      </w:docPartPr>
      <w:docPartBody>
        <w:p w:rsidR="00691AC7" w:rsidRDefault="001F591A" w:rsidP="001F591A">
          <w:pPr>
            <w:pStyle w:val="BE3A472C34EB4FF782B706C9894988F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7CDE76884744BF89A3B6349F9B2C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0B413-96A4-4223-B127-2B5A465F9CC2}"/>
      </w:docPartPr>
      <w:docPartBody>
        <w:p w:rsidR="00691AC7" w:rsidRDefault="001F591A" w:rsidP="001F591A">
          <w:pPr>
            <w:pStyle w:val="87CDE76884744BF89A3B6349F9B2CB4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6A14FA5D0204D2DB4E260D40CE6D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446DE-8BBD-4FC3-86E3-AB0F1CB1EBF1}"/>
      </w:docPartPr>
      <w:docPartBody>
        <w:p w:rsidR="00691AC7" w:rsidRDefault="001F591A" w:rsidP="001F591A">
          <w:pPr>
            <w:pStyle w:val="66A14FA5D0204D2DB4E260D40CE6DA5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300F74D792942B0BE79F21EA41EC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F6E5C-E26D-4E94-A428-347C94200084}"/>
      </w:docPartPr>
      <w:docPartBody>
        <w:p w:rsidR="00691AC7" w:rsidRDefault="001F591A" w:rsidP="001F591A">
          <w:pPr>
            <w:pStyle w:val="0300F74D792942B0BE79F21EA41ECF7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91A7B63C41C486293CEE8960D856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78B3D-0F01-4682-85D7-5C7360949197}"/>
      </w:docPartPr>
      <w:docPartBody>
        <w:p w:rsidR="00691AC7" w:rsidRDefault="001F591A" w:rsidP="001F591A">
          <w:pPr>
            <w:pStyle w:val="891A7B63C41C486293CEE8960D856D3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8DA72460B9D4957ABFADDF8CDAC6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DA498-1E10-4DF4-A047-1638D0F8AE03}"/>
      </w:docPartPr>
      <w:docPartBody>
        <w:p w:rsidR="00691AC7" w:rsidRDefault="001F591A" w:rsidP="001F591A">
          <w:pPr>
            <w:pStyle w:val="C8DA72460B9D4957ABFADDF8CDAC658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F8604793CF34019A04C521675DB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95F09-6421-49AE-B230-31768F18E06B}"/>
      </w:docPartPr>
      <w:docPartBody>
        <w:p w:rsidR="00691AC7" w:rsidRDefault="001F591A" w:rsidP="001F591A">
          <w:pPr>
            <w:pStyle w:val="7F8604793CF34019A04C521675DB208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102D085B6B049F188C88A5CF55FE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9B489-51CD-4BCF-804C-6FDE30F8C641}"/>
      </w:docPartPr>
      <w:docPartBody>
        <w:p w:rsidR="00691AC7" w:rsidRDefault="001F591A" w:rsidP="001F591A">
          <w:pPr>
            <w:pStyle w:val="3102D085B6B049F188C88A5CF55FEA3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26131D3E3A249AEB163D1B600BFD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AF04D-F26F-4C8E-BF96-6040FB62FD48}"/>
      </w:docPartPr>
      <w:docPartBody>
        <w:p w:rsidR="00691AC7" w:rsidRDefault="001F591A" w:rsidP="001F591A">
          <w:pPr>
            <w:pStyle w:val="826131D3E3A249AEB163D1B600BFD27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21441234B36415F84B8E3388CBB9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AA662-4905-4BA4-96B1-2F4E87BE2098}"/>
      </w:docPartPr>
      <w:docPartBody>
        <w:p w:rsidR="00691AC7" w:rsidRDefault="001F591A" w:rsidP="001F591A">
          <w:pPr>
            <w:pStyle w:val="821441234B36415F84B8E3388CBB916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92268E8109E42059445FDF6AA27F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7416-AEA9-4549-999A-0634B09F3F89}"/>
      </w:docPartPr>
      <w:docPartBody>
        <w:p w:rsidR="00691AC7" w:rsidRDefault="001F591A" w:rsidP="001F591A">
          <w:pPr>
            <w:pStyle w:val="A92268E8109E42059445FDF6AA27FD6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AFB45AFB8774E93B24FD92A08F25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5C481-7CA5-4511-881D-B0A2B51E4A83}"/>
      </w:docPartPr>
      <w:docPartBody>
        <w:p w:rsidR="00691AC7" w:rsidRDefault="001F591A" w:rsidP="001F591A">
          <w:pPr>
            <w:pStyle w:val="AAFB45AFB8774E93B24FD92A08F251F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B8B61A12CFA48E08FE803ADC142B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619BBC-8A67-45D1-B417-47561A118028}"/>
      </w:docPartPr>
      <w:docPartBody>
        <w:p w:rsidR="00691AC7" w:rsidRDefault="001F591A" w:rsidP="001F591A">
          <w:pPr>
            <w:pStyle w:val="2B8B61A12CFA48E08FE803ADC142B12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CBF95DC7E514822A796F2FE4BF86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2ED62-5ADB-4894-ADC6-9960F07E50B2}"/>
      </w:docPartPr>
      <w:docPartBody>
        <w:p w:rsidR="00691AC7" w:rsidRDefault="001F591A" w:rsidP="001F591A">
          <w:pPr>
            <w:pStyle w:val="2CBF95DC7E514822A796F2FE4BF86E5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D8CCC7B88204C05B4593D91AD0D0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8FDB3-42D4-4DB3-AED6-CE341835EAFD}"/>
      </w:docPartPr>
      <w:docPartBody>
        <w:p w:rsidR="00691AC7" w:rsidRDefault="001F591A" w:rsidP="001F591A">
          <w:pPr>
            <w:pStyle w:val="FD8CCC7B88204C05B4593D91AD0D065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D83F43F357846FCB6AFD59D998A2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279EC-BA22-4FA0-9CFE-5C86D769AAA8}"/>
      </w:docPartPr>
      <w:docPartBody>
        <w:p w:rsidR="00691AC7" w:rsidRDefault="001F591A" w:rsidP="001F591A">
          <w:pPr>
            <w:pStyle w:val="AD83F43F357846FCB6AFD59D998A25B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34D57F2F3A9428E8CA36447C6D31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A634-F62B-4D0B-A407-F1B7A4C28961}"/>
      </w:docPartPr>
      <w:docPartBody>
        <w:p w:rsidR="00691AC7" w:rsidRDefault="001F591A" w:rsidP="001F591A">
          <w:pPr>
            <w:pStyle w:val="334D57F2F3A9428E8CA36447C6D31F5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323DB92325E4236A2F61042BACCE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2BBB0-3DFD-4189-82BB-46F3B564453F}"/>
      </w:docPartPr>
      <w:docPartBody>
        <w:p w:rsidR="00691AC7" w:rsidRDefault="001F591A" w:rsidP="001F591A">
          <w:pPr>
            <w:pStyle w:val="3323DB92325E4236A2F61042BACCE05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C11B2E8EEBD44FC9BD63DEB6FF76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F5FED-6E08-4EE9-B080-D3D4A14C7A4D}"/>
      </w:docPartPr>
      <w:docPartBody>
        <w:p w:rsidR="00691AC7" w:rsidRDefault="001F591A" w:rsidP="001F591A">
          <w:pPr>
            <w:pStyle w:val="6C11B2E8EEBD44FC9BD63DEB6FF7640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30005A393BB4675A7D9B58037CF7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5CB4A-71B9-4384-B868-C898EEEB3B7A}"/>
      </w:docPartPr>
      <w:docPartBody>
        <w:p w:rsidR="00691AC7" w:rsidRDefault="001F591A" w:rsidP="001F591A">
          <w:pPr>
            <w:pStyle w:val="E30005A393BB4675A7D9B58037CF761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5521A6370EB443496221D6D310DA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06032-7D17-4BB9-9889-5344ED557968}"/>
      </w:docPartPr>
      <w:docPartBody>
        <w:p w:rsidR="00691AC7" w:rsidRDefault="001F591A" w:rsidP="001F591A">
          <w:pPr>
            <w:pStyle w:val="B5521A6370EB443496221D6D310DAB7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F7CF70C8E774B95A9C9FEECA0CF67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1AB34-5812-49E0-AB6B-F2224A7951AC}"/>
      </w:docPartPr>
      <w:docPartBody>
        <w:p w:rsidR="00691AC7" w:rsidRDefault="001F591A" w:rsidP="001F591A">
          <w:pPr>
            <w:pStyle w:val="AF7CF70C8E774B95A9C9FEECA0CF673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981CB9027544F33B0B170DEE265A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C7A801-01FA-4B09-A79A-C55DEA7F976B}"/>
      </w:docPartPr>
      <w:docPartBody>
        <w:p w:rsidR="00691AC7" w:rsidRDefault="001F591A" w:rsidP="001F591A">
          <w:pPr>
            <w:pStyle w:val="A981CB9027544F33B0B170DEE265ACA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780762AB7E24672B575E3C31EE85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777A9-BF50-4223-ABAA-F9E49EAC8DC1}"/>
      </w:docPartPr>
      <w:docPartBody>
        <w:p w:rsidR="00691AC7" w:rsidRDefault="001F591A" w:rsidP="001F591A">
          <w:pPr>
            <w:pStyle w:val="5780762AB7E24672B575E3C31EE852E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7E2946A20594A0992196337F0D48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06A3A-3572-46A5-9F7B-4A53E5E849AD}"/>
      </w:docPartPr>
      <w:docPartBody>
        <w:p w:rsidR="00691AC7" w:rsidRDefault="001F591A" w:rsidP="001F591A">
          <w:pPr>
            <w:pStyle w:val="97E2946A20594A0992196337F0D4818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6154DC93FC243B1878ACDB342A2C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2E28B-5384-40CD-8160-4E0411A124C7}"/>
      </w:docPartPr>
      <w:docPartBody>
        <w:p w:rsidR="00691AC7" w:rsidRDefault="001F591A" w:rsidP="001F591A">
          <w:pPr>
            <w:pStyle w:val="26154DC93FC243B1878ACDB342A2CA3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C847309F0E44AFAA38A1EEB8E4A0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D6535-2721-4B39-A276-C264099AF84D}"/>
      </w:docPartPr>
      <w:docPartBody>
        <w:p w:rsidR="00691AC7" w:rsidRDefault="001F591A" w:rsidP="001F591A">
          <w:pPr>
            <w:pStyle w:val="1C847309F0E44AFAA38A1EEB8E4A013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678B95F7024487FB73BBA3A55937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BA092-14B1-48D9-9C91-4422511B3240}"/>
      </w:docPartPr>
      <w:docPartBody>
        <w:p w:rsidR="00691AC7" w:rsidRDefault="001F591A" w:rsidP="001F591A">
          <w:pPr>
            <w:pStyle w:val="1678B95F7024487FB73BBA3A55937E7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781245C5FF3419E9662763ECBC50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290A5-EADE-4473-BF4E-B1BCF9D7CD53}"/>
      </w:docPartPr>
      <w:docPartBody>
        <w:p w:rsidR="00691AC7" w:rsidRDefault="001F591A" w:rsidP="001F591A">
          <w:pPr>
            <w:pStyle w:val="F781245C5FF3419E9662763ECBC50F6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4AF1C083D5C4A2999BFD916D96EF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F1315-1BDE-4DCF-8829-2F3690268013}"/>
      </w:docPartPr>
      <w:docPartBody>
        <w:p w:rsidR="00691AC7" w:rsidRDefault="001F591A" w:rsidP="001F591A">
          <w:pPr>
            <w:pStyle w:val="C4AF1C083D5C4A2999BFD916D96EFDD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8E0ED8FFD74475E8E342E7E6E258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AE38B7-CFA4-458B-982B-EE63AC7637CF}"/>
      </w:docPartPr>
      <w:docPartBody>
        <w:p w:rsidR="00691AC7" w:rsidRDefault="001F591A" w:rsidP="001F591A">
          <w:pPr>
            <w:pStyle w:val="78E0ED8FFD74475E8E342E7E6E258C3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850036CA8074831AC5303BF1FE56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5B44E-3FEE-4349-B890-6C6688690FCF}"/>
      </w:docPartPr>
      <w:docPartBody>
        <w:p w:rsidR="00691AC7" w:rsidRDefault="001F591A" w:rsidP="001F591A">
          <w:pPr>
            <w:pStyle w:val="7850036CA8074831AC5303BF1FE5662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DAED7F439624703AF9898F70B40E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6EFA6-D391-4CC4-B848-8972ED60BDAF}"/>
      </w:docPartPr>
      <w:docPartBody>
        <w:p w:rsidR="00691AC7" w:rsidRDefault="001F591A" w:rsidP="001F591A">
          <w:pPr>
            <w:pStyle w:val="4DAED7F439624703AF9898F70B40ED6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DC2FB55718748ABBFFFEBC20E58C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CF919-982C-4D9B-814C-B2DF72746435}"/>
      </w:docPartPr>
      <w:docPartBody>
        <w:p w:rsidR="00691AC7" w:rsidRDefault="001F591A" w:rsidP="001F591A">
          <w:pPr>
            <w:pStyle w:val="ADC2FB55718748ABBFFFEBC20E58CC4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0627326BED84BDD9662CA97A89A2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C263E-6D37-41E0-8C7E-E80DFFBD565F}"/>
      </w:docPartPr>
      <w:docPartBody>
        <w:p w:rsidR="00691AC7" w:rsidRDefault="001F591A" w:rsidP="001F591A">
          <w:pPr>
            <w:pStyle w:val="A0627326BED84BDD9662CA97A89A2F5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D61340BB54D4BFA8A235D232F5C1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264EF-B406-4283-8EAD-27880A828761}"/>
      </w:docPartPr>
      <w:docPartBody>
        <w:p w:rsidR="00691AC7" w:rsidRDefault="001F591A" w:rsidP="001F591A">
          <w:pPr>
            <w:pStyle w:val="9D61340BB54D4BFA8A235D232F5C105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32D616C742A4B55929AB663AE961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E5410D-8259-436F-9694-B621B05ED32E}"/>
      </w:docPartPr>
      <w:docPartBody>
        <w:p w:rsidR="00691AC7" w:rsidRDefault="001F591A" w:rsidP="001F591A">
          <w:pPr>
            <w:pStyle w:val="232D616C742A4B55929AB663AE96117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B31FBC5BCE34244A90230BC6759E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E68E-A434-4259-BA39-D374464126BD}"/>
      </w:docPartPr>
      <w:docPartBody>
        <w:p w:rsidR="00691AC7" w:rsidRDefault="001F591A" w:rsidP="001F591A">
          <w:pPr>
            <w:pStyle w:val="5B31FBC5BCE34244A90230BC6759EBD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8423B7BFBAE44F7AA6D81D51086F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70B3E-3568-4EA0-BB8A-B6E57AC45B7B}"/>
      </w:docPartPr>
      <w:docPartBody>
        <w:p w:rsidR="00691AC7" w:rsidRDefault="001F591A" w:rsidP="001F591A">
          <w:pPr>
            <w:pStyle w:val="38423B7BFBAE44F7AA6D81D51086F20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80AB635A9C54CD6B665D5C1E0815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62F6C-379E-4815-9980-349DE60DE88E}"/>
      </w:docPartPr>
      <w:docPartBody>
        <w:p w:rsidR="00691AC7" w:rsidRDefault="001F591A" w:rsidP="001F591A">
          <w:pPr>
            <w:pStyle w:val="F80AB635A9C54CD6B665D5C1E0815AB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7A8AD795A1A44EF978820A87DC7D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980B7-97DD-45BE-A4CC-A2926C8ED7C0}"/>
      </w:docPartPr>
      <w:docPartBody>
        <w:p w:rsidR="00691AC7" w:rsidRDefault="001F591A" w:rsidP="001F591A">
          <w:pPr>
            <w:pStyle w:val="C7A8AD795A1A44EF978820A87DC7D32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892D1DFB6E9428A841FE108AFD6E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B203-6305-420C-8170-68320B8E7307}"/>
      </w:docPartPr>
      <w:docPartBody>
        <w:p w:rsidR="00691AC7" w:rsidRDefault="001F591A" w:rsidP="001F591A">
          <w:pPr>
            <w:pStyle w:val="7892D1DFB6E9428A841FE108AFD6E87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4EF4E5BBF394C43BB6DE36D4AC55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31FAB-BE49-4D8C-815F-4DE74ED67E45}"/>
      </w:docPartPr>
      <w:docPartBody>
        <w:p w:rsidR="00691AC7" w:rsidRDefault="001F591A" w:rsidP="001F591A">
          <w:pPr>
            <w:pStyle w:val="B4EF4E5BBF394C43BB6DE36D4AC556E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CBF1BB2E3D74389B778D856CBA9E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DC09D-0F39-4388-8ED3-6CC06330E4B4}"/>
      </w:docPartPr>
      <w:docPartBody>
        <w:p w:rsidR="00691AC7" w:rsidRDefault="001F591A" w:rsidP="001F591A">
          <w:pPr>
            <w:pStyle w:val="1CBF1BB2E3D74389B778D856CBA9E8D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55AE0788CBD4FCABFB92CB1E28F1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D23AC-C6F6-4EBC-B23A-4E0CCD40B12E}"/>
      </w:docPartPr>
      <w:docPartBody>
        <w:p w:rsidR="00691AC7" w:rsidRDefault="001F591A" w:rsidP="001F591A">
          <w:pPr>
            <w:pStyle w:val="155AE0788CBD4FCABFB92CB1E28F16B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82A188FCD6447BE874045A55E44D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FDC86-B88D-4BC5-9C53-55C7E58336C6}"/>
      </w:docPartPr>
      <w:docPartBody>
        <w:p w:rsidR="00691AC7" w:rsidRDefault="001F591A" w:rsidP="001F591A">
          <w:pPr>
            <w:pStyle w:val="E82A188FCD6447BE874045A55E44D41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DF704DCC033434D8F5EDA292FCA8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DB308-FC80-43C5-B9CC-B395984198AE}"/>
      </w:docPartPr>
      <w:docPartBody>
        <w:p w:rsidR="00691AC7" w:rsidRDefault="001F591A" w:rsidP="001F591A">
          <w:pPr>
            <w:pStyle w:val="6DF704DCC033434D8F5EDA292FCA8C1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6A786D3A5C04728954038F8C5ECB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CF06B-198D-4ED8-94AB-36818725711E}"/>
      </w:docPartPr>
      <w:docPartBody>
        <w:p w:rsidR="00691AC7" w:rsidRDefault="001F591A" w:rsidP="001F591A">
          <w:pPr>
            <w:pStyle w:val="66A786D3A5C04728954038F8C5ECB64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CAFEE4A0D1349DDBA603EB94EC90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322FD-BF35-474B-A550-A96EBEF962AD}"/>
      </w:docPartPr>
      <w:docPartBody>
        <w:p w:rsidR="00691AC7" w:rsidRDefault="001F591A" w:rsidP="001F591A">
          <w:pPr>
            <w:pStyle w:val="9CAFEE4A0D1349DDBA603EB94EC90D4E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E1B8183FE234322892CA18EBA355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0204F-2842-4430-BA60-24EC1FBFF0A7}"/>
      </w:docPartPr>
      <w:docPartBody>
        <w:p w:rsidR="00691AC7" w:rsidRDefault="001F591A" w:rsidP="001F591A">
          <w:pPr>
            <w:pStyle w:val="DE1B8183FE234322892CA18EBA3555A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101C665A34D4E91A50EDF42EAC72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5BCC6-71A9-44CA-896A-5F9E186D7EFB}"/>
      </w:docPartPr>
      <w:docPartBody>
        <w:p w:rsidR="00691AC7" w:rsidRDefault="001F591A" w:rsidP="001F591A">
          <w:pPr>
            <w:pStyle w:val="C101C665A34D4E91A50EDF42EAC72FD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1AF2C31A4804FE5B73F301D8DF15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C99DBC-3021-4104-B5C3-AEA24F128E26}"/>
      </w:docPartPr>
      <w:docPartBody>
        <w:p w:rsidR="00691AC7" w:rsidRDefault="001F591A" w:rsidP="001F591A">
          <w:pPr>
            <w:pStyle w:val="11AF2C31A4804FE5B73F301D8DF1574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239D5B596D444579B0FDF41981AEA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1B6B5-F221-4EF3-BCCA-E2FA6408FFA3}"/>
      </w:docPartPr>
      <w:docPartBody>
        <w:p w:rsidR="00691AC7" w:rsidRDefault="001F591A" w:rsidP="001F591A">
          <w:pPr>
            <w:pStyle w:val="9239D5B596D444579B0FDF41981AEA2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D08647F04194EDB8D357AE3CF77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31EF0-F970-42ED-B907-E52D16F8B116}"/>
      </w:docPartPr>
      <w:docPartBody>
        <w:p w:rsidR="00691AC7" w:rsidRDefault="001F591A" w:rsidP="001F591A">
          <w:pPr>
            <w:pStyle w:val="ED08647F04194EDB8D357AE3CF77E8A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533E4F81B0D4B8789D14D4BC864F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95660-E94E-453B-90FF-284656D624C4}"/>
      </w:docPartPr>
      <w:docPartBody>
        <w:p w:rsidR="00691AC7" w:rsidRDefault="001F591A" w:rsidP="001F591A">
          <w:pPr>
            <w:pStyle w:val="9533E4F81B0D4B8789D14D4BC864F54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E567EFA2E92423E9E6D2B472CAE4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35B67-307D-4E53-96F6-8CC8B00E20E6}"/>
      </w:docPartPr>
      <w:docPartBody>
        <w:p w:rsidR="00691AC7" w:rsidRDefault="001F591A" w:rsidP="001F591A">
          <w:pPr>
            <w:pStyle w:val="FE567EFA2E92423E9E6D2B472CAE402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498FFE8756D435FBDA09EBB99FBD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D8374-EA72-4B80-9282-742F211F5202}"/>
      </w:docPartPr>
      <w:docPartBody>
        <w:p w:rsidR="00691AC7" w:rsidRDefault="001F591A" w:rsidP="001F591A">
          <w:pPr>
            <w:pStyle w:val="0498FFE8756D435FBDA09EBB99FBD5C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DB4F327B0154F9FAA30397E6C090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E02C5-6B2A-4906-ABC9-9B6494C0FF52}"/>
      </w:docPartPr>
      <w:docPartBody>
        <w:p w:rsidR="00691AC7" w:rsidRDefault="001F591A" w:rsidP="001F591A">
          <w:pPr>
            <w:pStyle w:val="CDB4F327B0154F9FAA30397E6C09007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1BF8E05D1F5467885A63707F4BFF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C0364-331E-492A-9D2C-3FE99552F00D}"/>
      </w:docPartPr>
      <w:docPartBody>
        <w:p w:rsidR="00691AC7" w:rsidRDefault="001F591A" w:rsidP="001F591A">
          <w:pPr>
            <w:pStyle w:val="01BF8E05D1F5467885A63707F4BFF41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7390A63D8A5458EAF3818C8DA4F97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EBDED-3B7C-4CFD-8245-984F4DE41A6C}"/>
      </w:docPartPr>
      <w:docPartBody>
        <w:p w:rsidR="00691AC7" w:rsidRDefault="001F591A" w:rsidP="001F591A">
          <w:pPr>
            <w:pStyle w:val="97390A63D8A5458EAF3818C8DA4F977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73BDBFFAE7E43648DF44747838C3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ED145-5385-4D8D-9D95-346864240762}"/>
      </w:docPartPr>
      <w:docPartBody>
        <w:p w:rsidR="00691AC7" w:rsidRDefault="001F591A" w:rsidP="001F591A">
          <w:pPr>
            <w:pStyle w:val="173BDBFFAE7E43648DF44747838C352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4029ED9B73547238E0370AE77B86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5698E-A612-40E0-9AA5-EDCB74F8F50B}"/>
      </w:docPartPr>
      <w:docPartBody>
        <w:p w:rsidR="00691AC7" w:rsidRDefault="001F591A" w:rsidP="001F591A">
          <w:pPr>
            <w:pStyle w:val="64029ED9B73547238E0370AE77B8626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A5EFB6B02F34C23818880F04E521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A7C3F-36DA-41EB-8112-464A0DCCFB9E}"/>
      </w:docPartPr>
      <w:docPartBody>
        <w:p w:rsidR="00691AC7" w:rsidRDefault="001F591A" w:rsidP="001F591A">
          <w:pPr>
            <w:pStyle w:val="0A5EFB6B02F34C23818880F04E52176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13591C7E0924B3A97D925741848E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5A5A2-9733-45D2-8304-C3BC4942F119}"/>
      </w:docPartPr>
      <w:docPartBody>
        <w:p w:rsidR="00691AC7" w:rsidRDefault="001F591A" w:rsidP="001F591A">
          <w:pPr>
            <w:pStyle w:val="113591C7E0924B3A97D925741848E3D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902C5F242974E4FAE2D58EDFEB65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89EDF-2ABD-41BD-A0D6-EE2DBB90B515}"/>
      </w:docPartPr>
      <w:docPartBody>
        <w:p w:rsidR="00691AC7" w:rsidRDefault="001F591A" w:rsidP="001F591A">
          <w:pPr>
            <w:pStyle w:val="2902C5F242974E4FAE2D58EDFEB6540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1A89F40FF1142F8AD7894CC5201A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C5A1D-8FF5-45C9-AFD5-695D36CFAA96}"/>
      </w:docPartPr>
      <w:docPartBody>
        <w:p w:rsidR="00691AC7" w:rsidRDefault="001F591A" w:rsidP="001F591A">
          <w:pPr>
            <w:pStyle w:val="D1A89F40FF1142F8AD7894CC5201A5A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0C0277D05D94576BA695BB47FBE5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FC3572-1982-48B5-9217-816B72B87010}"/>
      </w:docPartPr>
      <w:docPartBody>
        <w:p w:rsidR="00691AC7" w:rsidRDefault="001F591A" w:rsidP="001F591A">
          <w:pPr>
            <w:pStyle w:val="A0C0277D05D94576BA695BB47FBE527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28FAC43AF3E4D9A91FB50310C3E5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6A2F3-DC67-472B-A495-3D67732AF855}"/>
      </w:docPartPr>
      <w:docPartBody>
        <w:p w:rsidR="00691AC7" w:rsidRDefault="001F591A" w:rsidP="001F591A">
          <w:pPr>
            <w:pStyle w:val="328FAC43AF3E4D9A91FB50310C3E534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E18AEFE78F74A5BA8CC26B68F4C1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7118D-39F0-4335-BF3A-94673B4393AE}"/>
      </w:docPartPr>
      <w:docPartBody>
        <w:p w:rsidR="00691AC7" w:rsidRDefault="001F591A" w:rsidP="001F591A">
          <w:pPr>
            <w:pStyle w:val="BE18AEFE78F74A5BA8CC26B68F4C1E8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8A2660806A24FC5B0A7A3CEA29089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DBDA4-E5FC-4C29-93BA-4810B5B6FE2E}"/>
      </w:docPartPr>
      <w:docPartBody>
        <w:p w:rsidR="00691AC7" w:rsidRDefault="001F591A" w:rsidP="001F591A">
          <w:pPr>
            <w:pStyle w:val="D8A2660806A24FC5B0A7A3CEA29089D1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C21ED6A5A3D4C93A19308AB0F8DB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6A852-5AC8-4E04-8635-281988087A52}"/>
      </w:docPartPr>
      <w:docPartBody>
        <w:p w:rsidR="00691AC7" w:rsidRDefault="001F591A" w:rsidP="001F591A">
          <w:pPr>
            <w:pStyle w:val="9C21ED6A5A3D4C93A19308AB0F8DBE7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30B9E2695264E80BF53F097FB397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0B65EC-C600-4B2E-B781-890BEA9B42D8}"/>
      </w:docPartPr>
      <w:docPartBody>
        <w:p w:rsidR="00691AC7" w:rsidRDefault="001F591A" w:rsidP="001F591A">
          <w:pPr>
            <w:pStyle w:val="730B9E2695264E80BF53F097FB39708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01E1B2DD0D34569AF94AA62C03A4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00C58-FDE1-4A91-8CED-8432D2A1F853}"/>
      </w:docPartPr>
      <w:docPartBody>
        <w:p w:rsidR="00691AC7" w:rsidRDefault="001F591A" w:rsidP="001F591A">
          <w:pPr>
            <w:pStyle w:val="F01E1B2DD0D34569AF94AA62C03A472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143CBCB7E5E4724883F06B91524E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31D81-382B-4990-99FC-032696C44C2D}"/>
      </w:docPartPr>
      <w:docPartBody>
        <w:p w:rsidR="00691AC7" w:rsidRDefault="001F591A" w:rsidP="001F591A">
          <w:pPr>
            <w:pStyle w:val="7143CBCB7E5E4724883F06B91524EAB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DE96D4FF1EA49EEA152567348749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7FBD0-4D16-4EB8-B616-E32E7396967B}"/>
      </w:docPartPr>
      <w:docPartBody>
        <w:p w:rsidR="00691AC7" w:rsidRDefault="001F591A" w:rsidP="001F591A">
          <w:pPr>
            <w:pStyle w:val="ADE96D4FF1EA49EEA152567348749B4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9DFAE97759D4F2BAAC8F4E78EFC4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DEC98-00B1-4001-80DE-951828CD614B}"/>
      </w:docPartPr>
      <w:docPartBody>
        <w:p w:rsidR="00691AC7" w:rsidRDefault="001F591A" w:rsidP="001F591A">
          <w:pPr>
            <w:pStyle w:val="19DFAE97759D4F2BAAC8F4E78EFC42D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A979C6BCF4B4A238D048872C3B53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273E7-6B03-4370-A44F-7EF8B4DCB299}"/>
      </w:docPartPr>
      <w:docPartBody>
        <w:p w:rsidR="00691AC7" w:rsidRDefault="001F591A" w:rsidP="001F591A">
          <w:pPr>
            <w:pStyle w:val="4A979C6BCF4B4A238D048872C3B53E4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270C9467339417C9293AE7EA0163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82634-51DB-4380-80A5-3B0B74E1468A}"/>
      </w:docPartPr>
      <w:docPartBody>
        <w:p w:rsidR="00691AC7" w:rsidRDefault="001F591A" w:rsidP="001F591A">
          <w:pPr>
            <w:pStyle w:val="6270C9467339417C9293AE7EA016333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7CDD1488C03486F87F920376A6A7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DD033-469B-4F6E-B63C-EB4A1C6756E3}"/>
      </w:docPartPr>
      <w:docPartBody>
        <w:p w:rsidR="00691AC7" w:rsidRDefault="001F591A" w:rsidP="001F591A">
          <w:pPr>
            <w:pStyle w:val="B7CDD1488C03486F87F920376A6A7910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D20670CAD484D529479D7466807E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A0737-2DF1-40D9-B2BB-6CDD6DBB7FB6}"/>
      </w:docPartPr>
      <w:docPartBody>
        <w:p w:rsidR="00691AC7" w:rsidRDefault="001F591A" w:rsidP="001F591A">
          <w:pPr>
            <w:pStyle w:val="BD20670CAD484D529479D7466807E81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8C73D6042FE4B0A82F175A7F3A36A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D50EE-74EA-412D-A2D0-4C5B762B87FF}"/>
      </w:docPartPr>
      <w:docPartBody>
        <w:p w:rsidR="00691AC7" w:rsidRDefault="001F591A" w:rsidP="001F591A">
          <w:pPr>
            <w:pStyle w:val="88C73D6042FE4B0A82F175A7F3A36A2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4FB93351408458CB3759567F6367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41B41-17BA-4EAC-B603-97CBEF16E58C}"/>
      </w:docPartPr>
      <w:docPartBody>
        <w:p w:rsidR="00691AC7" w:rsidRDefault="001F591A" w:rsidP="001F591A">
          <w:pPr>
            <w:pStyle w:val="F4FB93351408458CB3759567F636764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D3A78D608AC4ED1AF0DFDE5327B4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7F76D0-3EF4-4FE5-8E2A-996AD2D5E6EF}"/>
      </w:docPartPr>
      <w:docPartBody>
        <w:p w:rsidR="00691AC7" w:rsidRDefault="001F591A" w:rsidP="001F591A">
          <w:pPr>
            <w:pStyle w:val="DD3A78D608AC4ED1AF0DFDE5327B4DE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E406AAD2A544FF7936712D8721D9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6879D-CE34-4794-8C99-E50D0A6660D8}"/>
      </w:docPartPr>
      <w:docPartBody>
        <w:p w:rsidR="00691AC7" w:rsidRDefault="001F591A" w:rsidP="001F591A">
          <w:pPr>
            <w:pStyle w:val="CE406AAD2A544FF7936712D8721D9C8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413E0733EB144C284F799022C795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6267F-5D8E-4B8E-A402-F9368A2A1523}"/>
      </w:docPartPr>
      <w:docPartBody>
        <w:p w:rsidR="00691AC7" w:rsidRDefault="001F591A" w:rsidP="001F591A">
          <w:pPr>
            <w:pStyle w:val="F413E0733EB144C284F799022C795C9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5197FE1AA404650A84B9F45D4B58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2F77C8-C4F7-4D58-A7AF-753A7A93779F}"/>
      </w:docPartPr>
      <w:docPartBody>
        <w:p w:rsidR="00691AC7" w:rsidRDefault="001F591A" w:rsidP="001F591A">
          <w:pPr>
            <w:pStyle w:val="B5197FE1AA404650A84B9F45D4B5808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AC3D777CDF84A81888103FA13F5C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EC953-1459-4A10-AF20-54BA1E347531}"/>
      </w:docPartPr>
      <w:docPartBody>
        <w:p w:rsidR="00691AC7" w:rsidRDefault="001F591A" w:rsidP="001F591A">
          <w:pPr>
            <w:pStyle w:val="FAC3D777CDF84A81888103FA13F5C5E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67EF472CD814AF7A8BDF34413177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48220-1163-4132-9145-DC44EC8525C5}"/>
      </w:docPartPr>
      <w:docPartBody>
        <w:p w:rsidR="00691AC7" w:rsidRDefault="001F591A" w:rsidP="001F591A">
          <w:pPr>
            <w:pStyle w:val="267EF472CD814AF7A8BDF34413177EBA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B56CC48B2104E1194DC30C667BD8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48D92-11EB-46A1-982F-E2FC4CB5AC52}"/>
      </w:docPartPr>
      <w:docPartBody>
        <w:p w:rsidR="00691AC7" w:rsidRDefault="001F591A" w:rsidP="001F591A">
          <w:pPr>
            <w:pStyle w:val="BB56CC48B2104E1194DC30C667BD875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C446CE0C04E42F2BFBD025DA1018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A64D7-246D-41EC-9DE2-67C035BB95D4}"/>
      </w:docPartPr>
      <w:docPartBody>
        <w:p w:rsidR="00691AC7" w:rsidRDefault="001F591A" w:rsidP="001F591A">
          <w:pPr>
            <w:pStyle w:val="FC446CE0C04E42F2BFBD025DA101853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96570083C1045AC937DF10A929D1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8633C-FD0B-4C67-90FC-5663110C9248}"/>
      </w:docPartPr>
      <w:docPartBody>
        <w:p w:rsidR="00691AC7" w:rsidRDefault="001F591A" w:rsidP="001F591A">
          <w:pPr>
            <w:pStyle w:val="A96570083C1045AC937DF10A929D156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7E28DB02D1042189C3E5D3DBE471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B9F1D-B258-4BC8-9308-34831A6ADBDD}"/>
      </w:docPartPr>
      <w:docPartBody>
        <w:p w:rsidR="00691AC7" w:rsidRDefault="001F591A" w:rsidP="001F591A">
          <w:pPr>
            <w:pStyle w:val="57E28DB02D1042189C3E5D3DBE471DB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F5112D5D2574ED9A0728366C3696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9C190-4881-4B86-A5D1-76C709D9BD2F}"/>
      </w:docPartPr>
      <w:docPartBody>
        <w:p w:rsidR="00691AC7" w:rsidRDefault="001F591A" w:rsidP="001F591A">
          <w:pPr>
            <w:pStyle w:val="5F5112D5D2574ED9A0728366C3696C73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E35A0D6F13A4FCC934AF88A21880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3850D-DBEF-406D-9536-35D6D283279F}"/>
      </w:docPartPr>
      <w:docPartBody>
        <w:p w:rsidR="00691AC7" w:rsidRDefault="001F591A" w:rsidP="001F591A">
          <w:pPr>
            <w:pStyle w:val="6E35A0D6F13A4FCC934AF88A2188049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86B68C7DFE14389AB81C79F2C86A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07DD5-D1EA-4757-A2BC-88420416720A}"/>
      </w:docPartPr>
      <w:docPartBody>
        <w:p w:rsidR="00691AC7" w:rsidRDefault="001F591A" w:rsidP="001F591A">
          <w:pPr>
            <w:pStyle w:val="986B68C7DFE14389AB81C79F2C86AB9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4BE33F1D18E431882485750387E2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10835C-8F88-4F65-AECA-BEB88178FA04}"/>
      </w:docPartPr>
      <w:docPartBody>
        <w:p w:rsidR="00691AC7" w:rsidRDefault="001F591A" w:rsidP="001F591A">
          <w:pPr>
            <w:pStyle w:val="04BE33F1D18E431882485750387E2F29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E5793EB0E1E47C9AAD8B3E20DDDD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8EA1F-6843-405B-8891-A524C60A159B}"/>
      </w:docPartPr>
      <w:docPartBody>
        <w:p w:rsidR="00691AC7" w:rsidRDefault="001F591A" w:rsidP="001F591A">
          <w:pPr>
            <w:pStyle w:val="6E5793EB0E1E47C9AAD8B3E20DDDD4B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DD5A3BC3C644EC7AD97CB4072CDC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3A06F-B720-417F-9D21-0DE2827FC8A1}"/>
      </w:docPartPr>
      <w:docPartBody>
        <w:p w:rsidR="00691AC7" w:rsidRDefault="001F591A" w:rsidP="001F591A">
          <w:pPr>
            <w:pStyle w:val="1DD5A3BC3C644EC7AD97CB4072CDC356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85E2F7B5A074757BA320B6E726A9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C2A58-DDE4-4F30-815B-FDD287488ADE}"/>
      </w:docPartPr>
      <w:docPartBody>
        <w:p w:rsidR="00691AC7" w:rsidRDefault="001F591A" w:rsidP="001F591A">
          <w:pPr>
            <w:pStyle w:val="485E2F7B5A074757BA320B6E726A93A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9C0D9F2B7784E16BD6F54341AC01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8231F-E849-4335-8A98-A09DE3AB2CD8}"/>
      </w:docPartPr>
      <w:docPartBody>
        <w:p w:rsidR="00691AC7" w:rsidRDefault="001F591A" w:rsidP="001F591A">
          <w:pPr>
            <w:pStyle w:val="E9C0D9F2B7784E16BD6F54341AC01CEC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59371807EEB4825B71D20768CA28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8EDB5-CA3C-466A-AFD6-EDB702739CBC}"/>
      </w:docPartPr>
      <w:docPartBody>
        <w:p w:rsidR="00691AC7" w:rsidRDefault="001F591A" w:rsidP="001F591A">
          <w:pPr>
            <w:pStyle w:val="E59371807EEB4825B71D20768CA2848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E30B1858CD14A97923E14C552E3B2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7B9E3-17E6-43BA-B6D2-1EA96F7BC1B2}"/>
      </w:docPartPr>
      <w:docPartBody>
        <w:p w:rsidR="00691AC7" w:rsidRDefault="001F591A" w:rsidP="001F591A">
          <w:pPr>
            <w:pStyle w:val="6E30B1858CD14A97923E14C552E3B2DB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BB506606B9D4991BF2CE46CB4FD93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CEC5B4-F9B9-47CA-BA8A-92E2F64B4798}"/>
      </w:docPartPr>
      <w:docPartBody>
        <w:p w:rsidR="00691AC7" w:rsidRDefault="001F591A" w:rsidP="001F591A">
          <w:pPr>
            <w:pStyle w:val="DBB506606B9D4991BF2CE46CB4FD932F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89FC113F253493C8CA92B584B4D4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E7342-86FF-400B-B97B-2CDC039A87EF}"/>
      </w:docPartPr>
      <w:docPartBody>
        <w:p w:rsidR="00691AC7" w:rsidRDefault="001F591A" w:rsidP="001F591A">
          <w:pPr>
            <w:pStyle w:val="089FC113F253493C8CA92B584B4D4188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DF151F863CB452A8D8736BE83F27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3B9EF-F9A1-4E80-B731-4D6D22E409BD}"/>
      </w:docPartPr>
      <w:docPartBody>
        <w:p w:rsidR="00691AC7" w:rsidRDefault="001F591A" w:rsidP="001F591A">
          <w:pPr>
            <w:pStyle w:val="2DF151F863CB452A8D8736BE83F27325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B765EC3C04040CE983EEC71FED6A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D12C7-70EB-4478-B4D5-4DF0595C302B}"/>
      </w:docPartPr>
      <w:docPartBody>
        <w:p w:rsidR="00691AC7" w:rsidRDefault="001F591A" w:rsidP="001F591A">
          <w:pPr>
            <w:pStyle w:val="4B765EC3C04040CE983EEC71FED6A504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81EBA387B7246DFA2C9DB95FF070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75B4E-BF7A-4C8C-884B-66CDBAB91616}"/>
      </w:docPartPr>
      <w:docPartBody>
        <w:p w:rsidR="00691AC7" w:rsidRDefault="001F591A" w:rsidP="001F591A">
          <w:pPr>
            <w:pStyle w:val="881EBA387B7246DFA2C9DB95FF070067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94F1802F62147F1A3413642585B1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D9AA82-433A-4702-92F2-52039F41145B}"/>
      </w:docPartPr>
      <w:docPartBody>
        <w:p w:rsidR="00691AC7" w:rsidRDefault="001F591A" w:rsidP="001F591A">
          <w:pPr>
            <w:pStyle w:val="E94F1802F62147F1A3413642585B147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2F3F59D235C4BE48F052A97E44DC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2526F-983B-448A-BF46-535C7315D7E9}"/>
      </w:docPartPr>
      <w:docPartBody>
        <w:p w:rsidR="00691AC7" w:rsidRDefault="001F591A" w:rsidP="001F591A">
          <w:pPr>
            <w:pStyle w:val="D2F3F59D235C4BE48F052A97E44DC732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FB11E0EF7C34227BF4C1EFAA6986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F4424-C8CB-4FE7-944A-B86BC9F687D2}"/>
      </w:docPartPr>
      <w:docPartBody>
        <w:p w:rsidR="00691AC7" w:rsidRDefault="001F591A" w:rsidP="001F591A">
          <w:pPr>
            <w:pStyle w:val="EFB11E0EF7C34227BF4C1EFAA69866853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64BA55DD74540B5A1FC38166679E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EBBCB-6BCD-4BE2-BD95-29341B8ED4A8}"/>
      </w:docPartPr>
      <w:docPartBody>
        <w:p w:rsidR="00691AC7" w:rsidRDefault="001F591A" w:rsidP="001F591A">
          <w:pPr>
            <w:pStyle w:val="A64BA55DD74540B5A1FC38166679E95E3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43A389DA49D543F6B365919F11D11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DDA28-6456-47C0-AE34-68A80BFFFAE9}"/>
      </w:docPartPr>
      <w:docPartBody>
        <w:p w:rsidR="00691AC7" w:rsidRDefault="001F591A" w:rsidP="001F591A">
          <w:pPr>
            <w:pStyle w:val="43A389DA49D543F6B365919F11D118843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51997993D2E04C88BEFF6981E19F1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E8390-D172-4D73-8458-8B1CBE3BDC12}"/>
      </w:docPartPr>
      <w:docPartBody>
        <w:p w:rsidR="00691AC7" w:rsidRDefault="001F591A" w:rsidP="001F591A">
          <w:pPr>
            <w:pStyle w:val="51997993D2E04C88BEFF6981E19F1CB23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6F90FC0CE8CA4A678813F1E9A7254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A41C1D-04B8-4E01-A668-CFFF99A438A9}"/>
      </w:docPartPr>
      <w:docPartBody>
        <w:p w:rsidR="00691AC7" w:rsidRDefault="001F591A" w:rsidP="001F591A">
          <w:pPr>
            <w:pStyle w:val="6F90FC0CE8CA4A678813F1E9A72540A13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C90824D916694B4BB0BD04A73E00B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598BC-646B-4B64-8E09-A645D73E2C27}"/>
      </w:docPartPr>
      <w:docPartBody>
        <w:p w:rsidR="00691AC7" w:rsidRDefault="001F591A" w:rsidP="001F591A">
          <w:pPr>
            <w:pStyle w:val="C90824D916694B4BB0BD04A73E00B7CF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3BC6BCC55324C2BA2D96C6FA89C2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F24D5-0BE3-4C31-ACBC-8F9543A63B3F}"/>
      </w:docPartPr>
      <w:docPartBody>
        <w:p w:rsidR="00691AC7" w:rsidRDefault="001F591A" w:rsidP="001F591A">
          <w:pPr>
            <w:pStyle w:val="D3BC6BCC55324C2BA2D96C6FA89C2653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91659189E0E04B67A7CC235EE9E6A5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131B7-6641-44F7-A1E9-851C6ECC337E}"/>
      </w:docPartPr>
      <w:docPartBody>
        <w:p w:rsidR="00691AC7" w:rsidRDefault="001F591A" w:rsidP="001F591A">
          <w:pPr>
            <w:pStyle w:val="91659189E0E04B67A7CC235EE9E6A5A9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8D8551188D85452EBC46972BEA1FA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32C34-2664-4451-9D59-F998AF88559F}"/>
      </w:docPartPr>
      <w:docPartBody>
        <w:p w:rsidR="00691AC7" w:rsidRDefault="001F591A" w:rsidP="001F591A">
          <w:pPr>
            <w:pStyle w:val="8D8551188D85452EBC46972BEA1FA2B9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FC6B6E7BD5BF4CB4B2159DDD7C555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DE8A3-5641-4216-9C3F-560DF6E7110E}"/>
      </w:docPartPr>
      <w:docPartBody>
        <w:p w:rsidR="00691AC7" w:rsidRDefault="001F591A" w:rsidP="001F591A">
          <w:pPr>
            <w:pStyle w:val="FC6B6E7BD5BF4CB4B2159DDD7C555769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2AA2C273D3AD4BEF999093A7A6FB3E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6E215-FD24-44C2-A22B-5C6239A38F71}"/>
      </w:docPartPr>
      <w:docPartBody>
        <w:p w:rsidR="00691AC7" w:rsidRDefault="001F591A" w:rsidP="001F591A">
          <w:pPr>
            <w:pStyle w:val="2AA2C273D3AD4BEF999093A7A6FB3EF9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E930F637E0454F4CAD9F34D40AC71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8D084-75FE-427E-BFB5-80DB926A466B}"/>
      </w:docPartPr>
      <w:docPartBody>
        <w:p w:rsidR="00691AC7" w:rsidRDefault="001F591A" w:rsidP="001F591A">
          <w:pPr>
            <w:pStyle w:val="E930F637E0454F4CAD9F34D40AC717A4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9864170DA82B4E6380FAD1A2EE3D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E4F39-B390-41E7-A99D-4B51CE01E97B}"/>
      </w:docPartPr>
      <w:docPartBody>
        <w:p w:rsidR="00691AC7" w:rsidRDefault="001F591A" w:rsidP="001F591A">
          <w:pPr>
            <w:pStyle w:val="9864170DA82B4E6380FAD1A2EE3DC104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7B5555880C14442BA5A5F4B5DEEC0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5CC58-0771-4F43-BA8E-65E77F27E9BF}"/>
      </w:docPartPr>
      <w:docPartBody>
        <w:p w:rsidR="00691AC7" w:rsidRDefault="001F591A" w:rsidP="001F591A">
          <w:pPr>
            <w:pStyle w:val="7B5555880C14442BA5A5F4B5DEEC02D0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9C4775E18FA64C7C89B0DB46F8D3D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3C3D1-9058-4FFC-A8EE-11FE9CFB0376}"/>
      </w:docPartPr>
      <w:docPartBody>
        <w:p w:rsidR="00691AC7" w:rsidRDefault="001F591A" w:rsidP="001F591A">
          <w:pPr>
            <w:pStyle w:val="9C4775E18FA64C7C89B0DB46F8D3DB12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911840DEEE48472D80557D7DE9D9A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A0EEC-C857-4378-A00B-CCA1AD6FD661}"/>
      </w:docPartPr>
      <w:docPartBody>
        <w:p w:rsidR="00691AC7" w:rsidRDefault="001F591A" w:rsidP="001F591A">
          <w:pPr>
            <w:pStyle w:val="911840DEEE48472D80557D7DE9D9A2A9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0091DB480694276B7A05CFE7C78B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FC3B9-A4F4-4516-A64E-C74D0910146F}"/>
      </w:docPartPr>
      <w:docPartBody>
        <w:p w:rsidR="00691AC7" w:rsidRDefault="001F591A" w:rsidP="001F591A">
          <w:pPr>
            <w:pStyle w:val="70091DB480694276B7A05CFE7C78BBF7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DCABDD48C4CD49B7B2E48AAFA1699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7E2E9-EEB5-46C6-888C-6E2E91F5643A}"/>
      </w:docPartPr>
      <w:docPartBody>
        <w:p w:rsidR="00691AC7" w:rsidRDefault="001F591A" w:rsidP="001F591A">
          <w:pPr>
            <w:pStyle w:val="DCABDD48C4CD49B7B2E48AAFA1699861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4BA01C7041B44CE19AA78D73877CD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25588-8590-4FE3-B185-16BDF749A35D}"/>
      </w:docPartPr>
      <w:docPartBody>
        <w:p w:rsidR="00691AC7" w:rsidRDefault="001F591A" w:rsidP="001F591A">
          <w:pPr>
            <w:pStyle w:val="4BA01C7041B44CE19AA78D73877CD14F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C2C03CE3C4BB434195246AAD60FB8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035B9-81A3-4810-9E07-ED606A1CED6D}"/>
      </w:docPartPr>
      <w:docPartBody>
        <w:p w:rsidR="00691AC7" w:rsidRDefault="001F591A" w:rsidP="001F591A">
          <w:pPr>
            <w:pStyle w:val="C2C03CE3C4BB434195246AAD60FB846E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876BE123168042818377386A23E94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B0116-DA67-44C5-A140-E64EE1248C3F}"/>
      </w:docPartPr>
      <w:docPartBody>
        <w:p w:rsidR="00691AC7" w:rsidRDefault="001F591A" w:rsidP="001F591A">
          <w:pPr>
            <w:pStyle w:val="876BE123168042818377386A23E94437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234977A7D2F438098628B683E28ED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FAF40-F6B8-419B-ABC5-059EBB05628F}"/>
      </w:docPartPr>
      <w:docPartBody>
        <w:p w:rsidR="00691AC7" w:rsidRDefault="001F591A" w:rsidP="001F591A">
          <w:pPr>
            <w:pStyle w:val="3234977A7D2F438098628B683E28ED6B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8987E481CC0C4FBCB6417EE509BAB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62CDEF-21A7-4F2B-9BF1-BAC24008E10D}"/>
      </w:docPartPr>
      <w:docPartBody>
        <w:p w:rsidR="00691AC7" w:rsidRDefault="001F591A" w:rsidP="001F591A">
          <w:pPr>
            <w:pStyle w:val="8987E481CC0C4FBCB6417EE509BAB34A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7790A3F2670245C08C81651E1B591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696A4-6810-408F-BFD5-01F00E7651BE}"/>
      </w:docPartPr>
      <w:docPartBody>
        <w:p w:rsidR="00691AC7" w:rsidRDefault="001F591A" w:rsidP="001F591A">
          <w:pPr>
            <w:pStyle w:val="7790A3F2670245C08C81651E1B591D7A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9C0F8E1ACF8A41E6959ECC4837AD4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C92A5-0EBC-4C8D-9262-4CBD5703B02F}"/>
      </w:docPartPr>
      <w:docPartBody>
        <w:p w:rsidR="00691AC7" w:rsidRDefault="001F591A" w:rsidP="001F591A">
          <w:pPr>
            <w:pStyle w:val="9C0F8E1ACF8A41E6959ECC4837AD4302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55DF0126F7064ADDAFAB77F4041CC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E4B795-CC8D-481B-A116-A03906A69CB2}"/>
      </w:docPartPr>
      <w:docPartBody>
        <w:p w:rsidR="00691AC7" w:rsidRDefault="001F591A" w:rsidP="001F591A">
          <w:pPr>
            <w:pStyle w:val="55DF0126F7064ADDAFAB77F4041CC79F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7A1A20EB90F4693B098ABE212278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DF711-C188-4FBB-92EA-C18C179187E9}"/>
      </w:docPartPr>
      <w:docPartBody>
        <w:p w:rsidR="00691AC7" w:rsidRDefault="001F591A" w:rsidP="001F591A">
          <w:pPr>
            <w:pStyle w:val="77A1A20EB90F4693B098ABE212278E53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A25E5E40394746DCA76765CA2327A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DDAB1-6844-417C-B05F-2E5949F30EBE}"/>
      </w:docPartPr>
      <w:docPartBody>
        <w:p w:rsidR="00691AC7" w:rsidRDefault="001F591A" w:rsidP="001F591A">
          <w:pPr>
            <w:pStyle w:val="A25E5E40394746DCA76765CA2327AFDB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F9E97CB0B202428FB06CC73CAF1A4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CE0AA-95EE-4732-92FC-E5DD9E3D82DA}"/>
      </w:docPartPr>
      <w:docPartBody>
        <w:p w:rsidR="00691AC7" w:rsidRDefault="001F591A" w:rsidP="001F591A">
          <w:pPr>
            <w:pStyle w:val="F9E97CB0B202428FB06CC73CAF1A494A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219553BF2E2D460EA8F280A663CE6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F0CF3-879E-490B-B3CA-E9271F23FAA3}"/>
      </w:docPartPr>
      <w:docPartBody>
        <w:p w:rsidR="00691AC7" w:rsidRDefault="001F591A" w:rsidP="001F591A">
          <w:pPr>
            <w:pStyle w:val="219553BF2E2D460EA8F280A663CE60A7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51CB59C6597C4B3C934740AB1A6C5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CB132-ACC4-4688-8B3F-4EAB6BEC3514}"/>
      </w:docPartPr>
      <w:docPartBody>
        <w:p w:rsidR="00691AC7" w:rsidRDefault="001F591A" w:rsidP="001F591A">
          <w:pPr>
            <w:pStyle w:val="51CB59C6597C4B3C934740AB1A6C5E59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D681E1FA9B1043CF8CAA34D14D1FB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3636-9DDA-413E-8E22-803BA0B0C8C2}"/>
      </w:docPartPr>
      <w:docPartBody>
        <w:p w:rsidR="00691AC7" w:rsidRDefault="001F591A" w:rsidP="001F591A">
          <w:pPr>
            <w:pStyle w:val="D681E1FA9B1043CF8CAA34D14D1FBC8D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118E4D93CB3240B591175D40CBD6F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2D1F3-C28C-4505-8D79-1283B6763349}"/>
      </w:docPartPr>
      <w:docPartBody>
        <w:p w:rsidR="00691AC7" w:rsidRDefault="001F591A" w:rsidP="001F591A">
          <w:pPr>
            <w:pStyle w:val="118E4D93CB3240B591175D40CBD6F6D2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5F6889E66E344340A8FF4902115A0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D377FD-2803-4FEF-9870-FD8F00149212}"/>
      </w:docPartPr>
      <w:docPartBody>
        <w:p w:rsidR="00691AC7" w:rsidRDefault="001F591A" w:rsidP="001F591A">
          <w:pPr>
            <w:pStyle w:val="5F6889E66E344340A8FF4902115A0DC4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5372998C56A3402F96BB338168F43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35450-9FFD-447D-8CB2-EEBD483BFB4C}"/>
      </w:docPartPr>
      <w:docPartBody>
        <w:p w:rsidR="00691AC7" w:rsidRDefault="001F591A" w:rsidP="001F591A">
          <w:pPr>
            <w:pStyle w:val="5372998C56A3402F96BB338168F43893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DAB444DA3C1148F49BAF52711AB50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0BF2C-5207-402E-BF06-FCE3B8EA07C1}"/>
      </w:docPartPr>
      <w:docPartBody>
        <w:p w:rsidR="00691AC7" w:rsidRDefault="001F591A" w:rsidP="001F591A">
          <w:pPr>
            <w:pStyle w:val="DAB444DA3C1148F49BAF52711AB506EA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675FB56DABD44ADAB6800F426884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F225B-3BE7-4AFD-B152-38F7EA9814DB}"/>
      </w:docPartPr>
      <w:docPartBody>
        <w:p w:rsidR="00691AC7" w:rsidRDefault="001F591A" w:rsidP="001F591A">
          <w:pPr>
            <w:pStyle w:val="2675FB56DABD44ADAB6800F4268843DE2"/>
          </w:pPr>
          <w:r>
            <w:rPr>
              <w:rStyle w:val="PlaceholderText"/>
            </w:rPr>
            <w:t>Enter product name</w:t>
          </w:r>
        </w:p>
      </w:docPartBody>
    </w:docPart>
    <w:docPart>
      <w:docPartPr>
        <w:name w:val="5C4DA9BD013940E9966283D87BBCA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E135B-E4FB-44D7-8CFB-32E01E7273FA}"/>
      </w:docPartPr>
      <w:docPartBody>
        <w:p w:rsidR="00691AC7" w:rsidRDefault="001F591A" w:rsidP="001F591A">
          <w:pPr>
            <w:pStyle w:val="5C4DA9BD013940E9966283D87BBCA47B2"/>
          </w:pPr>
          <w:r>
            <w:rPr>
              <w:rStyle w:val="PlaceholderText"/>
            </w:rPr>
            <w:t>Enter product Brand</w:t>
          </w:r>
        </w:p>
      </w:docPartBody>
    </w:docPart>
    <w:docPart>
      <w:docPartPr>
        <w:name w:val="9521621ACBF943C1B8F05CE68127E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A488F-FEB0-4C6B-83C2-B52CF1868BE7}"/>
      </w:docPartPr>
      <w:docPartBody>
        <w:p w:rsidR="00691AC7" w:rsidRDefault="001F591A" w:rsidP="001F591A">
          <w:pPr>
            <w:pStyle w:val="9521621ACBF943C1B8F05CE68127E1A52"/>
          </w:pPr>
          <w:r>
            <w:rPr>
              <w:rStyle w:val="PlaceholderText"/>
            </w:rPr>
            <w:t>Size</w:t>
          </w:r>
        </w:p>
      </w:docPartBody>
    </w:docPart>
    <w:docPart>
      <w:docPartPr>
        <w:name w:val="CA85221022EE4BB0B083A2044F81C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823FC-C632-4E7F-917A-4BDDB80990A5}"/>
      </w:docPartPr>
      <w:docPartBody>
        <w:p w:rsidR="00691AC7" w:rsidRDefault="001F591A" w:rsidP="001F591A">
          <w:pPr>
            <w:pStyle w:val="CA85221022EE4BB0B083A2044F81C2332"/>
          </w:pPr>
          <w:r w:rsidRPr="00653CC8">
            <w:rPr>
              <w:rStyle w:val="PlaceholderText"/>
            </w:rPr>
            <w:t>C</w:t>
          </w:r>
          <w:r>
            <w:rPr>
              <w:rStyle w:val="PlaceholderText"/>
            </w:rPr>
            <w:t>ontent</w:t>
          </w:r>
        </w:p>
      </w:docPartBody>
    </w:docPart>
    <w:docPart>
      <w:docPartPr>
        <w:name w:val="A63E899A384D44359EB3E954716550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1D1C9-6B06-46A9-86CE-D8847B119A6E}"/>
      </w:docPartPr>
      <w:docPartBody>
        <w:p w:rsidR="00691AC7" w:rsidRDefault="001F591A" w:rsidP="001F591A">
          <w:pPr>
            <w:pStyle w:val="A63E899A384D44359EB3E954716550831"/>
          </w:pPr>
          <w:r w:rsidRPr="00653CC8">
            <w:rPr>
              <w:rStyle w:val="PlaceholderText"/>
            </w:rPr>
            <w:t xml:space="preserve">Click or tap to enter </w:t>
          </w:r>
          <w:r>
            <w:rPr>
              <w:rStyle w:val="PlaceholderText"/>
            </w:rPr>
            <w:t>time in 24</w:t>
          </w:r>
          <w:r w:rsidRPr="00653CC8">
            <w:rPr>
              <w:rStyle w:val="PlaceholderText"/>
            </w:rPr>
            <w:t>.</w:t>
          </w:r>
        </w:p>
      </w:docPartBody>
    </w:docPart>
    <w:docPart>
      <w:docPartPr>
        <w:name w:val="983F58269B8643A9877BAE9C798F5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9CEC9-16BD-4A15-8564-219795969593}"/>
      </w:docPartPr>
      <w:docPartBody>
        <w:p w:rsidR="00E65F77" w:rsidRDefault="00691AC7" w:rsidP="00691AC7">
          <w:pPr>
            <w:pStyle w:val="983F58269B8643A9877BAE9C798F54C8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CC1D0FBECA446EE94D70D9F6CD487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D8779-29C5-4CE1-8111-BB8179A758FF}"/>
      </w:docPartPr>
      <w:docPartBody>
        <w:p w:rsidR="00E65F77" w:rsidRDefault="00691AC7" w:rsidP="00691AC7">
          <w:pPr>
            <w:pStyle w:val="0CC1D0FBECA446EE94D70D9F6CD48744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04BEE4CE94464A5482E1FC76C49C2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AB83D-EA7C-47D8-9AE8-15FB6817303A}"/>
      </w:docPartPr>
      <w:docPartBody>
        <w:p w:rsidR="00E65F77" w:rsidRDefault="00691AC7" w:rsidP="00691AC7">
          <w:pPr>
            <w:pStyle w:val="04BEE4CE94464A5482E1FC76C49C21EC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4336C2671694EA7884F570990929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5048C-48BE-496F-A5F3-5BDA9DCDF709}"/>
      </w:docPartPr>
      <w:docPartBody>
        <w:p w:rsidR="00E65F77" w:rsidRDefault="00691AC7" w:rsidP="00691AC7">
          <w:pPr>
            <w:pStyle w:val="64336C2671694EA7884F570990929DEF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DF410CC183445AFA0C28693E4989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16251-B85E-4288-86F4-F612AF9ABC77}"/>
      </w:docPartPr>
      <w:docPartBody>
        <w:p w:rsidR="00E65F77" w:rsidRDefault="00691AC7" w:rsidP="00691AC7">
          <w:pPr>
            <w:pStyle w:val="9DF410CC183445AFA0C28693E49898FB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C11792FD19544C9829ED8A9F048B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67B2E-74B4-4E2C-BF38-C8C9F7BE2475}"/>
      </w:docPartPr>
      <w:docPartBody>
        <w:p w:rsidR="00E65F77" w:rsidRDefault="00691AC7" w:rsidP="00691AC7">
          <w:pPr>
            <w:pStyle w:val="2C11792FD19544C9829ED8A9F048BE4C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EF49A4BAECB47B4A2FEF3ABAB8C0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314ED-B3C7-4199-899F-63A8BA5BDD01}"/>
      </w:docPartPr>
      <w:docPartBody>
        <w:p w:rsidR="00E65F77" w:rsidRDefault="00691AC7" w:rsidP="00691AC7">
          <w:pPr>
            <w:pStyle w:val="6EF49A4BAECB47B4A2FEF3ABAB8C0958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5DBBE18841E34586961780C00B2DA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35B92-88BF-471A-B777-17CCE27867BA}"/>
      </w:docPartPr>
      <w:docPartBody>
        <w:p w:rsidR="00E65F77" w:rsidRDefault="00691AC7" w:rsidP="00691AC7">
          <w:pPr>
            <w:pStyle w:val="5DBBE18841E34586961780C00B2DA179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623061E18E34F5C9177C01AFC522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FF525-9D49-4721-86FA-387C0C20F0BA}"/>
      </w:docPartPr>
      <w:docPartBody>
        <w:p w:rsidR="00E65F77" w:rsidRDefault="00691AC7" w:rsidP="00691AC7">
          <w:pPr>
            <w:pStyle w:val="C623061E18E34F5C9177C01AFC52293E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96DA22423444D889C0C7354097A4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A7F22-A661-4AF1-B4CC-8C9B3F02BF10}"/>
      </w:docPartPr>
      <w:docPartBody>
        <w:p w:rsidR="00E65F77" w:rsidRDefault="00691AC7" w:rsidP="00691AC7">
          <w:pPr>
            <w:pStyle w:val="A96DA22423444D889C0C7354097A44EA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FFADCA551B24839917E6C8B5E192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C9E3-FED4-4901-B2AB-FD1C1F6D699F}"/>
      </w:docPartPr>
      <w:docPartBody>
        <w:p w:rsidR="00E65F77" w:rsidRDefault="00691AC7" w:rsidP="00691AC7">
          <w:pPr>
            <w:pStyle w:val="8FFADCA551B24839917E6C8B5E192E4B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BF904F8D9E94CABAE919964A87BD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66DB6-0F49-43EE-83DA-2EDB0AB36138}"/>
      </w:docPartPr>
      <w:docPartBody>
        <w:p w:rsidR="00E65F77" w:rsidRDefault="00691AC7" w:rsidP="00691AC7">
          <w:pPr>
            <w:pStyle w:val="FBF904F8D9E94CABAE919964A87BD6A8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96C11CA9B03E4D1EB4009A7FCC62E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53EFB-863A-4598-AF57-15A0D3B2F254}"/>
      </w:docPartPr>
      <w:docPartBody>
        <w:p w:rsidR="00E65F77" w:rsidRDefault="00691AC7" w:rsidP="00691AC7">
          <w:pPr>
            <w:pStyle w:val="96C11CA9B03E4D1EB4009A7FCC62E67F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E507FC99F37480CB0A21BC4468E93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DF950-300A-4D1D-B39A-EDF103CA2A52}"/>
      </w:docPartPr>
      <w:docPartBody>
        <w:p w:rsidR="00E65F77" w:rsidRDefault="00691AC7" w:rsidP="00691AC7">
          <w:pPr>
            <w:pStyle w:val="2E507FC99F37480CB0A21BC4468E9355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2A738C7047C40E399AE4D17C4C4B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C33D6-EC51-46AC-99A0-4B30094D4CDA}"/>
      </w:docPartPr>
      <w:docPartBody>
        <w:p w:rsidR="00E65F77" w:rsidRDefault="00691AC7" w:rsidP="00691AC7">
          <w:pPr>
            <w:pStyle w:val="42A738C7047C40E399AE4D17C4C4BE49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A04EE219E6EF40708D66967F804FA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07FCD-9B2A-4F84-B6B0-02B8ECE46C01}"/>
      </w:docPartPr>
      <w:docPartBody>
        <w:p w:rsidR="00E65F77" w:rsidRDefault="00691AC7" w:rsidP="00691AC7">
          <w:pPr>
            <w:pStyle w:val="A04EE219E6EF40708D66967F804FA33E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79193595ECAF4895A655F9F7DA435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614DD2-6F71-4557-8CCD-9C461A9AB84C}"/>
      </w:docPartPr>
      <w:docPartBody>
        <w:p w:rsidR="00E65F77" w:rsidRDefault="00691AC7" w:rsidP="00691AC7">
          <w:pPr>
            <w:pStyle w:val="79193595ECAF4895A655F9F7DA435A71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7DF062ECF5B4A929C4B09C5356F9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55C13-9FE2-48D3-A0FA-EF2565F45663}"/>
      </w:docPartPr>
      <w:docPartBody>
        <w:p w:rsidR="00E65F77" w:rsidRDefault="00691AC7" w:rsidP="00691AC7">
          <w:pPr>
            <w:pStyle w:val="17DF062ECF5B4A929C4B09C5356F97DE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1B00265BD84A4FF798F10131DADCA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C3C5F-9785-402D-A85A-F340778E83DA}"/>
      </w:docPartPr>
      <w:docPartBody>
        <w:p w:rsidR="00E65F77" w:rsidRDefault="00691AC7" w:rsidP="00691AC7">
          <w:pPr>
            <w:pStyle w:val="1B00265BD84A4FF798F10131DADCA180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8176E3644734883B1C9475576FD5E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37A64-E1F3-41BE-AD2F-4282CA07742F}"/>
      </w:docPartPr>
      <w:docPartBody>
        <w:p w:rsidR="00E65F77" w:rsidRDefault="00691AC7" w:rsidP="00691AC7">
          <w:pPr>
            <w:pStyle w:val="28176E3644734883B1C9475576FD5E79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CE55F86D29E349F396F96BB541767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9811F-C5C7-4706-A427-195C5FD6AE36}"/>
      </w:docPartPr>
      <w:docPartBody>
        <w:p w:rsidR="00E65F77" w:rsidRDefault="00691AC7" w:rsidP="00691AC7">
          <w:pPr>
            <w:pStyle w:val="CE55F86D29E349F396F96BB541767449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36F9D7D07374029B37DF59C4F66E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BA361-26FD-4C46-A542-06CC446BF648}"/>
      </w:docPartPr>
      <w:docPartBody>
        <w:p w:rsidR="00E65F77" w:rsidRDefault="00691AC7" w:rsidP="00691AC7">
          <w:pPr>
            <w:pStyle w:val="236F9D7D07374029B37DF59C4F66E67B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817C238D1C7476CB34E8163AD4A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8745FC-CA02-4646-9092-28A11C891E7D}"/>
      </w:docPartPr>
      <w:docPartBody>
        <w:p w:rsidR="00E65F77" w:rsidRDefault="00691AC7" w:rsidP="00691AC7">
          <w:pPr>
            <w:pStyle w:val="6817C238D1C7476CB34E8163AD4A5F88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484B4D8C3D634BAFA33720FEC7BD0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F7CE2-853A-408F-B6AF-772F8EAE9277}"/>
      </w:docPartPr>
      <w:docPartBody>
        <w:p w:rsidR="00E65F77" w:rsidRDefault="00691AC7" w:rsidP="00691AC7">
          <w:pPr>
            <w:pStyle w:val="484B4D8C3D634BAFA33720FEC7BD0DD6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82C27C8A0E8A4ADDB8EB4B36113698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E1233-3808-4619-9E46-29305BE0B9AD}"/>
      </w:docPartPr>
      <w:docPartBody>
        <w:p w:rsidR="00E65F77" w:rsidRDefault="00691AC7" w:rsidP="00691AC7">
          <w:pPr>
            <w:pStyle w:val="82C27C8A0E8A4ADDB8EB4B3611369801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DA112A8760A490AB096BAEE32293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50ADA-58DA-483E-879C-C9F61D8869D9}"/>
      </w:docPartPr>
      <w:docPartBody>
        <w:p w:rsidR="00E65F77" w:rsidRDefault="00691AC7" w:rsidP="00691AC7">
          <w:pPr>
            <w:pStyle w:val="FDA112A8760A490AB096BAEE32293615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3C887A7CFD8E44B1931D41A11F523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F3F7F-8006-4167-ACEB-80869AC249B4}"/>
      </w:docPartPr>
      <w:docPartBody>
        <w:p w:rsidR="00E65F77" w:rsidRDefault="00691AC7" w:rsidP="00691AC7">
          <w:pPr>
            <w:pStyle w:val="3C887A7CFD8E44B1931D41A11F5233C5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01E5D9C1AAD47C79BF1539756DE0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9DF47-A686-4FAE-9189-C97DB775675B}"/>
      </w:docPartPr>
      <w:docPartBody>
        <w:p w:rsidR="00E65F77" w:rsidRDefault="00691AC7" w:rsidP="00691AC7">
          <w:pPr>
            <w:pStyle w:val="F01E5D9C1AAD47C79BF1539756DE0D42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F3C3A031333A40FD85F9707B2AEBF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E0F92-154F-4FC0-8EC5-4C94EA291C8C}"/>
      </w:docPartPr>
      <w:docPartBody>
        <w:p w:rsidR="00E65F77" w:rsidRDefault="00691AC7" w:rsidP="00691AC7">
          <w:pPr>
            <w:pStyle w:val="F3C3A031333A40FD85F9707B2AEBFBD9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254D4097B2764CFD97FC0D1EE61F8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F434E-5F87-4404-90DE-0F07DFF7695E}"/>
      </w:docPartPr>
      <w:docPartBody>
        <w:p w:rsidR="00E65F77" w:rsidRDefault="00691AC7" w:rsidP="00691AC7">
          <w:pPr>
            <w:pStyle w:val="254D4097B2764CFD97FC0D1EE61F829D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FCD88E4CFFB4565982D3EA77D331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01D5F-83A1-4D13-B998-20D8EB445460}"/>
      </w:docPartPr>
      <w:docPartBody>
        <w:p w:rsidR="00E65F77" w:rsidRDefault="00691AC7" w:rsidP="00691AC7">
          <w:pPr>
            <w:pStyle w:val="6FCD88E4CFFB4565982D3EA77D331B17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4A06E87ECD54CEE9784CAA1D81A4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E6AE3-241B-46AD-A553-B1F1FA047E3D}"/>
      </w:docPartPr>
      <w:docPartBody>
        <w:p w:rsidR="00E65F77" w:rsidRDefault="00691AC7" w:rsidP="00691AC7">
          <w:pPr>
            <w:pStyle w:val="64A06E87ECD54CEE9784CAA1D81A44E5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B4BA3E8F7B524921B3B82559B247F3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ECAA3-C743-499C-812A-0AD87ECA39AF}"/>
      </w:docPartPr>
      <w:docPartBody>
        <w:p w:rsidR="00E65F77" w:rsidRDefault="00691AC7" w:rsidP="00691AC7">
          <w:pPr>
            <w:pStyle w:val="B4BA3E8F7B524921B3B82559B247F334"/>
          </w:pPr>
          <w:r>
            <w:rPr>
              <w:sz w:val="20"/>
              <w:szCs w:val="20"/>
            </w:rPr>
            <w:t>-</w:t>
          </w:r>
        </w:p>
      </w:docPartBody>
    </w:docPart>
    <w:docPart>
      <w:docPartPr>
        <w:name w:val="6BBDB5BACE254873B49B01FB7E1B3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1485F-11A0-4EDC-8B03-83F27CCB11F9}"/>
      </w:docPartPr>
      <w:docPartBody>
        <w:p w:rsidR="00E65F77" w:rsidRDefault="00691AC7" w:rsidP="00691AC7">
          <w:pPr>
            <w:pStyle w:val="6BBDB5BACE254873B49B01FB7E1B394C"/>
          </w:pPr>
          <w:r>
            <w:rPr>
              <w:sz w:val="20"/>
              <w:szCs w:val="20"/>
            </w:rPr>
            <w:t>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81"/>
    <w:rsid w:val="001F591A"/>
    <w:rsid w:val="00225CF0"/>
    <w:rsid w:val="00271D8D"/>
    <w:rsid w:val="003518B0"/>
    <w:rsid w:val="00663D38"/>
    <w:rsid w:val="00691AC7"/>
    <w:rsid w:val="007B6324"/>
    <w:rsid w:val="008F65DE"/>
    <w:rsid w:val="009A5D81"/>
    <w:rsid w:val="00B1144A"/>
    <w:rsid w:val="00B16415"/>
    <w:rsid w:val="00E6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591A"/>
    <w:rPr>
      <w:color w:val="666666"/>
    </w:rPr>
  </w:style>
  <w:style w:type="paragraph" w:customStyle="1" w:styleId="983F58269B8643A9877BAE9C798F54C8">
    <w:name w:val="983F58269B8643A9877BAE9C798F54C8"/>
    <w:rsid w:val="00691AC7"/>
  </w:style>
  <w:style w:type="paragraph" w:customStyle="1" w:styleId="0CC1D0FBECA446EE94D70D9F6CD48744">
    <w:name w:val="0CC1D0FBECA446EE94D70D9F6CD48744"/>
    <w:rsid w:val="00691AC7"/>
  </w:style>
  <w:style w:type="paragraph" w:customStyle="1" w:styleId="04BEE4CE94464A5482E1FC76C49C21EC">
    <w:name w:val="04BEE4CE94464A5482E1FC76C49C21EC"/>
    <w:rsid w:val="00691AC7"/>
  </w:style>
  <w:style w:type="paragraph" w:customStyle="1" w:styleId="64336C2671694EA7884F570990929DEF">
    <w:name w:val="64336C2671694EA7884F570990929DEF"/>
    <w:rsid w:val="00691AC7"/>
  </w:style>
  <w:style w:type="paragraph" w:customStyle="1" w:styleId="9DF410CC183445AFA0C28693E49898FB">
    <w:name w:val="9DF410CC183445AFA0C28693E49898FB"/>
    <w:rsid w:val="00691AC7"/>
  </w:style>
  <w:style w:type="paragraph" w:customStyle="1" w:styleId="2C11792FD19544C9829ED8A9F048BE4C">
    <w:name w:val="2C11792FD19544C9829ED8A9F048BE4C"/>
    <w:rsid w:val="00691AC7"/>
  </w:style>
  <w:style w:type="paragraph" w:customStyle="1" w:styleId="6EF49A4BAECB47B4A2FEF3ABAB8C0958">
    <w:name w:val="6EF49A4BAECB47B4A2FEF3ABAB8C0958"/>
    <w:rsid w:val="00691AC7"/>
  </w:style>
  <w:style w:type="paragraph" w:customStyle="1" w:styleId="5DBBE18841E34586961780C00B2DA179">
    <w:name w:val="5DBBE18841E34586961780C00B2DA179"/>
    <w:rsid w:val="00691AC7"/>
  </w:style>
  <w:style w:type="paragraph" w:customStyle="1" w:styleId="C623061E18E34F5C9177C01AFC52293E">
    <w:name w:val="C623061E18E34F5C9177C01AFC52293E"/>
    <w:rsid w:val="00691AC7"/>
  </w:style>
  <w:style w:type="paragraph" w:customStyle="1" w:styleId="A96DA22423444D889C0C7354097A44EA">
    <w:name w:val="A96DA22423444D889C0C7354097A44EA"/>
    <w:rsid w:val="00691AC7"/>
  </w:style>
  <w:style w:type="paragraph" w:customStyle="1" w:styleId="8FFADCA551B24839917E6C8B5E192E4B">
    <w:name w:val="8FFADCA551B24839917E6C8B5E192E4B"/>
    <w:rsid w:val="00691AC7"/>
  </w:style>
  <w:style w:type="paragraph" w:customStyle="1" w:styleId="FBF904F8D9E94CABAE919964A87BD6A8">
    <w:name w:val="FBF904F8D9E94CABAE919964A87BD6A8"/>
    <w:rsid w:val="00691AC7"/>
  </w:style>
  <w:style w:type="paragraph" w:customStyle="1" w:styleId="96C11CA9B03E4D1EB4009A7FCC62E67F">
    <w:name w:val="96C11CA9B03E4D1EB4009A7FCC62E67F"/>
    <w:rsid w:val="00691AC7"/>
  </w:style>
  <w:style w:type="paragraph" w:customStyle="1" w:styleId="2E507FC99F37480CB0A21BC4468E9355">
    <w:name w:val="2E507FC99F37480CB0A21BC4468E9355"/>
    <w:rsid w:val="00691AC7"/>
  </w:style>
  <w:style w:type="paragraph" w:customStyle="1" w:styleId="42A738C7047C40E399AE4D17C4C4BE49">
    <w:name w:val="42A738C7047C40E399AE4D17C4C4BE49"/>
    <w:rsid w:val="00691AC7"/>
  </w:style>
  <w:style w:type="paragraph" w:customStyle="1" w:styleId="A04EE219E6EF40708D66967F804FA33E">
    <w:name w:val="A04EE219E6EF40708D66967F804FA33E"/>
    <w:rsid w:val="00691AC7"/>
  </w:style>
  <w:style w:type="paragraph" w:customStyle="1" w:styleId="79193595ECAF4895A655F9F7DA435A71">
    <w:name w:val="79193595ECAF4895A655F9F7DA435A71"/>
    <w:rsid w:val="00691AC7"/>
  </w:style>
  <w:style w:type="paragraph" w:customStyle="1" w:styleId="17DF062ECF5B4A929C4B09C5356F97DE">
    <w:name w:val="17DF062ECF5B4A929C4B09C5356F97DE"/>
    <w:rsid w:val="00691AC7"/>
  </w:style>
  <w:style w:type="paragraph" w:customStyle="1" w:styleId="1B00265BD84A4FF798F10131DADCA180">
    <w:name w:val="1B00265BD84A4FF798F10131DADCA180"/>
    <w:rsid w:val="00691AC7"/>
  </w:style>
  <w:style w:type="paragraph" w:customStyle="1" w:styleId="28176E3644734883B1C9475576FD5E79">
    <w:name w:val="28176E3644734883B1C9475576FD5E79"/>
    <w:rsid w:val="00691AC7"/>
  </w:style>
  <w:style w:type="paragraph" w:customStyle="1" w:styleId="CE55F86D29E349F396F96BB541767449">
    <w:name w:val="CE55F86D29E349F396F96BB541767449"/>
    <w:rsid w:val="00691AC7"/>
  </w:style>
  <w:style w:type="paragraph" w:customStyle="1" w:styleId="236F9D7D07374029B37DF59C4F66E67B">
    <w:name w:val="236F9D7D07374029B37DF59C4F66E67B"/>
    <w:rsid w:val="00691AC7"/>
  </w:style>
  <w:style w:type="paragraph" w:customStyle="1" w:styleId="6817C238D1C7476CB34E8163AD4A5F88">
    <w:name w:val="6817C238D1C7476CB34E8163AD4A5F88"/>
    <w:rsid w:val="00691AC7"/>
  </w:style>
  <w:style w:type="paragraph" w:customStyle="1" w:styleId="484B4D8C3D634BAFA33720FEC7BD0DD6">
    <w:name w:val="484B4D8C3D634BAFA33720FEC7BD0DD6"/>
    <w:rsid w:val="00691AC7"/>
  </w:style>
  <w:style w:type="paragraph" w:customStyle="1" w:styleId="82C27C8A0E8A4ADDB8EB4B3611369801">
    <w:name w:val="82C27C8A0E8A4ADDB8EB4B3611369801"/>
    <w:rsid w:val="00691AC7"/>
  </w:style>
  <w:style w:type="paragraph" w:customStyle="1" w:styleId="FDA112A8760A490AB096BAEE32293615">
    <w:name w:val="FDA112A8760A490AB096BAEE32293615"/>
    <w:rsid w:val="00691AC7"/>
  </w:style>
  <w:style w:type="paragraph" w:customStyle="1" w:styleId="3C887A7CFD8E44B1931D41A11F5233C5">
    <w:name w:val="3C887A7CFD8E44B1931D41A11F5233C5"/>
    <w:rsid w:val="00691AC7"/>
  </w:style>
  <w:style w:type="paragraph" w:customStyle="1" w:styleId="F01E5D9C1AAD47C79BF1539756DE0D42">
    <w:name w:val="F01E5D9C1AAD47C79BF1539756DE0D42"/>
    <w:rsid w:val="00691AC7"/>
  </w:style>
  <w:style w:type="paragraph" w:customStyle="1" w:styleId="F3C3A031333A40FD85F9707B2AEBFBD9">
    <w:name w:val="F3C3A031333A40FD85F9707B2AEBFBD9"/>
    <w:rsid w:val="00691AC7"/>
  </w:style>
  <w:style w:type="paragraph" w:customStyle="1" w:styleId="254D4097B2764CFD97FC0D1EE61F829D">
    <w:name w:val="254D4097B2764CFD97FC0D1EE61F829D"/>
    <w:rsid w:val="00691AC7"/>
  </w:style>
  <w:style w:type="paragraph" w:customStyle="1" w:styleId="6FCD88E4CFFB4565982D3EA77D331B17">
    <w:name w:val="6FCD88E4CFFB4565982D3EA77D331B17"/>
    <w:rsid w:val="00691AC7"/>
  </w:style>
  <w:style w:type="paragraph" w:customStyle="1" w:styleId="64A06E87ECD54CEE9784CAA1D81A44E5">
    <w:name w:val="64A06E87ECD54CEE9784CAA1D81A44E5"/>
    <w:rsid w:val="00691AC7"/>
  </w:style>
  <w:style w:type="paragraph" w:customStyle="1" w:styleId="B4BA3E8F7B524921B3B82559B247F334">
    <w:name w:val="B4BA3E8F7B524921B3B82559B247F334"/>
    <w:rsid w:val="00691AC7"/>
  </w:style>
  <w:style w:type="paragraph" w:customStyle="1" w:styleId="6BBDB5BACE254873B49B01FB7E1B394C">
    <w:name w:val="6BBDB5BACE254873B49B01FB7E1B394C"/>
    <w:rsid w:val="00691AC7"/>
  </w:style>
  <w:style w:type="paragraph" w:customStyle="1" w:styleId="9B76897212C8472EA6E0BE08A5F21AE212">
    <w:name w:val="9B76897212C8472EA6E0BE08A5F21AE21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F685D9DDDF942098B79556E2ED4AEFB12">
    <w:name w:val="DF685D9DDDF942098B79556E2ED4AEFB1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AA1A40C0AC8494A90926CC8CD16BA0813">
    <w:name w:val="CAA1A40C0AC8494A90926CC8CD16BA081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63E899A384D44359EB3E954716550831">
    <w:name w:val="A63E899A384D44359EB3E954716550831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83D7C0DAA274455A505F9FFB12DE8AA13">
    <w:name w:val="783D7C0DAA274455A505F9FFB12DE8AA1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29F9B56D7B24D1B93ED78731FCEDAD77">
    <w:name w:val="429F9B56D7B24D1B93ED78731FCEDAD77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EC57CAF7D174079806EC3DE7BEFC80B7">
    <w:name w:val="FEC57CAF7D174079806EC3DE7BEFC80B7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59FD9B22E42429AA34C3E26BD7B43C07">
    <w:name w:val="F59FD9B22E42429AA34C3E26BD7B43C07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45AD44596C24C28BBF4C29DC3AE9B167">
    <w:name w:val="245AD44596C24C28BBF4C29DC3AE9B167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1C022934F814E92A64827F186100F156">
    <w:name w:val="01C022934F814E92A64827F186100F1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D445D8E9A4B41B3AA1E389C6C4DD28D6">
    <w:name w:val="8D445D8E9A4B41B3AA1E389C6C4DD28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5C16804B4854EB9BD02EDC2F7DDDE696">
    <w:name w:val="15C16804B4854EB9BD02EDC2F7DDDE6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C9BC74C66914B46823FE88E7C28B76A6">
    <w:name w:val="AC9BC74C66914B46823FE88E7C28B76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AC7F4D15A0044E29517497F57A062DA6">
    <w:name w:val="2AC7F4D15A0044E29517497F57A062D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4852D53857F4C0A8DBC4E57C55901D96">
    <w:name w:val="74852D53857F4C0A8DBC4E57C55901D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A40E9954C24402D87BEE0E20B51A9D26">
    <w:name w:val="7A40E9954C24402D87BEE0E20B51A9D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AFCB646E6DB40ECA07059046FD484A36">
    <w:name w:val="9AFCB646E6DB40ECA07059046FD484A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C755E48A7C24D229B1188AE39DCDF986">
    <w:name w:val="3C755E48A7C24D229B1188AE39DCDF9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862FC19A42D4A7A9E680BE684A969296">
    <w:name w:val="8862FC19A42D4A7A9E680BE684A9692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005ED156EF14B56BA6BFC74CBD9A3E56">
    <w:name w:val="D005ED156EF14B56BA6BFC74CBD9A3E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97F1897D89E4C2BA3F65FED02AB4DBF6">
    <w:name w:val="A97F1897D89E4C2BA3F65FED02AB4DB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FED9DE541C3441DACAC6263275E64576">
    <w:name w:val="AFED9DE541C3441DACAC6263275E645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1E54F10C3B44406A27E387B07AA103C6">
    <w:name w:val="D1E54F10C3B44406A27E387B07AA103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694978C0B7E4F46B97F02ABD5D378F56">
    <w:name w:val="9694978C0B7E4F46B97F02ABD5D378F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4C85536AD054D1A971ED5848F5C39AF6">
    <w:name w:val="24C85536AD054D1A971ED5848F5C39A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22F3E5D13C3479B9AC3C661B075BEE16">
    <w:name w:val="122F3E5D13C3479B9AC3C661B075BEE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C429E0A9DE04E3AB519DB7DB50128F26">
    <w:name w:val="8C429E0A9DE04E3AB519DB7DB50128F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6C5180AA5084A62A566F2FB37E17F576">
    <w:name w:val="46C5180AA5084A62A566F2FB37E17F5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C922B4C67E941F78A5FCF8B3AFDF1086">
    <w:name w:val="1C922B4C67E941F78A5FCF8B3AFDF10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1D2E433C46A4672A62782AD3BA97CBC6">
    <w:name w:val="81D2E433C46A4672A62782AD3BA97CB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0D30939A8B24A4CA00E6F938D101D696">
    <w:name w:val="C0D30939A8B24A4CA00E6F938D101D6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6D301E03B264F1AB1EE8BF8372973F66">
    <w:name w:val="06D301E03B264F1AB1EE8BF8372973F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6DF2E80A6FB4BF9826148A4E6904A376">
    <w:name w:val="16DF2E80A6FB4BF9826148A4E6904A3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305280E689F4560982C33F9CCAF13646">
    <w:name w:val="8305280E689F4560982C33F9CCAF136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1CD6121E47F476DB1144AE90D343DC06">
    <w:name w:val="F1CD6121E47F476DB1144AE90D343DC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768AACFDA9C414FAB57A7FD19EF4F716">
    <w:name w:val="6768AACFDA9C414FAB57A7FD19EF4F7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CC8C32B13DD4A7EAAE714DEE8B709C96">
    <w:name w:val="7CC8C32B13DD4A7EAAE714DEE8B709C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DB2DA5DBD484CB991D16B43410D9D6F6">
    <w:name w:val="FDB2DA5DBD484CB991D16B43410D9D6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560E20038344D0BB5F734C7F994B5576">
    <w:name w:val="4560E20038344D0BB5F734C7F994B55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CB1E628AE5741BC8690126131730AD36">
    <w:name w:val="9CB1E628AE5741BC8690126131730AD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781BC412B4B441FB733BAB558A28DB56">
    <w:name w:val="B781BC412B4B441FB733BAB558A28DB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67C70547CA34EF1BBC975E5A31559256">
    <w:name w:val="C67C70547CA34EF1BBC975E5A315592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366B9BBD1E14C0790F78B375E10C5AC6">
    <w:name w:val="C366B9BBD1E14C0790F78B375E10C5A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D1A10ACCBA44323B94F37A8CEBF87A36">
    <w:name w:val="ED1A10ACCBA44323B94F37A8CEBF87A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90877E3EC72437787C8950901C100B26">
    <w:name w:val="290877E3EC72437787C8950901C100B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40AE5E8C9764C81AC1145A0A604F3DB6">
    <w:name w:val="140AE5E8C9764C81AC1145A0A604F3D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F9425F36FE54BF1ADD3B8386E6E31886">
    <w:name w:val="BF9425F36FE54BF1ADD3B8386E6E318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59B8EDAE9CF42F2BDE0697BF0B06A366">
    <w:name w:val="459B8EDAE9CF42F2BDE0697BF0B06A3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F934FF16F144C19B7846FF9DF6F6EBA6">
    <w:name w:val="9F934FF16F144C19B7846FF9DF6F6EB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2CEC0ACCEB742ABAC866483C623561E6">
    <w:name w:val="B2CEC0ACCEB742ABAC866483C623561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62C5F8500DB420285F32A73374ADEA46">
    <w:name w:val="762C5F8500DB420285F32A73374ADEA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516D26A375E433BA90E6D3B4CC4B3606">
    <w:name w:val="F516D26A375E433BA90E6D3B4CC4B36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7BF5C762E6D483797AB10522D8CF4396">
    <w:name w:val="F7BF5C762E6D483797AB10522D8CF43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09062655555491A8CC86E2CB79954A06">
    <w:name w:val="209062655555491A8CC86E2CB79954A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C0FA6A6BBB246D5858CE2986342191D6">
    <w:name w:val="BC0FA6A6BBB246D5858CE2986342191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79566C60FFE409CB99464A4D0150BA86">
    <w:name w:val="279566C60FFE409CB99464A4D0150BA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A01FF791DF74F669F86302D001C5DDC6">
    <w:name w:val="2A01FF791DF74F669F86302D001C5DD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0FC9F6B076C4D4DA10E571BE7FDF58C6">
    <w:name w:val="F0FC9F6B076C4D4DA10E571BE7FDF58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8453A7CAD4F47D984D42873DBC7995D6">
    <w:name w:val="08453A7CAD4F47D984D42873DBC7995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AABA105FC02472D8CA5D9377077B7B76">
    <w:name w:val="9AABA105FC02472D8CA5D9377077B7B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EFD793B4EAB472683893E387A5209DB6">
    <w:name w:val="6EFD793B4EAB472683893E387A5209D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A59517B155C48FCAA2069CAD855DB9F6">
    <w:name w:val="4A59517B155C48FCAA2069CAD855DB9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5FF870A1635498F82CB95A8A34EFB266">
    <w:name w:val="05FF870A1635498F82CB95A8A34EFB2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1FE93A0E9BF49288A47A1537ADE6E8D6">
    <w:name w:val="E1FE93A0E9BF49288A47A1537ADE6E8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4E9A81F22CE4BD3AC1F54A9DC6410FE6">
    <w:name w:val="54E9A81F22CE4BD3AC1F54A9DC6410F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59466BD7A62469E9130618B36E452C36">
    <w:name w:val="459466BD7A62469E9130618B36E452C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E48344B6F0449F7BE34A424631E95316">
    <w:name w:val="EE48344B6F0449F7BE34A424631E953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EDF54BD727E47AD9DCFE17501F021A16">
    <w:name w:val="DEDF54BD727E47AD9DCFE17501F021A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B882F22BA0948779072B672F1FF5D066">
    <w:name w:val="BB882F22BA0948779072B672F1FF5D0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3B905E71A024BFDB1BF5F3B5C31D50F6">
    <w:name w:val="B3B905E71A024BFDB1BF5F3B5C31D50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0C17EBCB3DA493D81F5DE0CA02FFD076">
    <w:name w:val="D0C17EBCB3DA493D81F5DE0CA02FFD0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07CFA65D0AE466D97C626BAFE6838E26">
    <w:name w:val="807CFA65D0AE466D97C626BAFE6838E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FB49B1BAC274526A3DFAEE827F9A7E56">
    <w:name w:val="3FB49B1BAC274526A3DFAEE827F9A7E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0BC9E9869A74D1EA9DA45C2EDC169CB6">
    <w:name w:val="90BC9E9869A74D1EA9DA45C2EDC169C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22F6A5183184A3A96186A9B088241FC6">
    <w:name w:val="822F6A5183184A3A96186A9B088241F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7D7C1A292CE4C57810B3A45BCF8EF926">
    <w:name w:val="F7D7C1A292CE4C57810B3A45BCF8EF9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F787FA2642E47D58C03524C87619A416">
    <w:name w:val="CF787FA2642E47D58C03524C87619A4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510AB1232E64C13BA4A2E2DCC32BA7C6">
    <w:name w:val="9510AB1232E64C13BA4A2E2DCC32BA7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BED479E94B74C4EAE74AE62960027CB6">
    <w:name w:val="6BED479E94B74C4EAE74AE62960027C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A5E5223BF224E4CA281A4927D67B2E76">
    <w:name w:val="0A5E5223BF224E4CA281A4927D67B2E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8262BFC45634C46AA289D04581FAF596">
    <w:name w:val="18262BFC45634C46AA289D04581FAF5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CF0AD1F71394B989FA7BDABD02046ED6">
    <w:name w:val="5CF0AD1F71394B989FA7BDABD02046E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2FD785AD1054644AE57637BBE5300946">
    <w:name w:val="E2FD785AD1054644AE57637BBE53009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1CADB44421848DA9D4A33008F2838D66">
    <w:name w:val="91CADB44421848DA9D4A33008F2838D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C3E68AC92BA4A0288FBE183DF0A4C4F6">
    <w:name w:val="1C3E68AC92BA4A0288FBE183DF0A4C4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C51CE8E97EA47D59BF896A1AE3AE2016">
    <w:name w:val="3C51CE8E97EA47D59BF896A1AE3AE20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6AD3A4BA79D4E0EAE00D769AE8A09106">
    <w:name w:val="46AD3A4BA79D4E0EAE00D769AE8A091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2645E71CB0946739AE08F45BD7E6BDD6">
    <w:name w:val="D2645E71CB0946739AE08F45BD7E6BD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690B5277CC54DFE8F2FCB2BB66ECA736">
    <w:name w:val="9690B5277CC54DFE8F2FCB2BB66ECA7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8D17E91E35D483BA6D994E2999E5D216">
    <w:name w:val="88D17E91E35D483BA6D994E2999E5D2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C7D0663214B48D49085A00FB859AB426">
    <w:name w:val="CC7D0663214B48D49085A00FB859AB4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E921A60639C44D2A0925E875AD0CACE6">
    <w:name w:val="5E921A60639C44D2A0925E875AD0CAC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7148A446CEF4CF7988601F833C0E01C6">
    <w:name w:val="D7148A446CEF4CF7988601F833C0E01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E3A472C34EB4FF782B706C9894988FE6">
    <w:name w:val="BE3A472C34EB4FF782B706C9894988F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7CDE76884744BF89A3B6349F9B2CB4D6">
    <w:name w:val="87CDE76884744BF89A3B6349F9B2CB4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6A14FA5D0204D2DB4E260D40CE6DA5F6">
    <w:name w:val="66A14FA5D0204D2DB4E260D40CE6DA5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300F74D792942B0BE79F21EA41ECF776">
    <w:name w:val="0300F74D792942B0BE79F21EA41ECF7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91A7B63C41C486293CEE8960D856D3E6">
    <w:name w:val="891A7B63C41C486293CEE8960D856D3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8DA72460B9D4957ABFADDF8CDAC65876">
    <w:name w:val="C8DA72460B9D4957ABFADDF8CDAC658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F8604793CF34019A04C521675DB20886">
    <w:name w:val="7F8604793CF34019A04C521675DB208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102D085B6B049F188C88A5CF55FEA376">
    <w:name w:val="3102D085B6B049F188C88A5CF55FEA3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26131D3E3A249AEB163D1B600BFD27E6">
    <w:name w:val="826131D3E3A249AEB163D1B600BFD27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21441234B36415F84B8E3388CBB91666">
    <w:name w:val="821441234B36415F84B8E3388CBB916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92268E8109E42059445FDF6AA27FD646">
    <w:name w:val="A92268E8109E42059445FDF6AA27FD6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AFB45AFB8774E93B24FD92A08F251FF6">
    <w:name w:val="AAFB45AFB8774E93B24FD92A08F251F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B8B61A12CFA48E08FE803ADC142B12E6">
    <w:name w:val="2B8B61A12CFA48E08FE803ADC142B12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CBF95DC7E514822A796F2FE4BF86E5A6">
    <w:name w:val="2CBF95DC7E514822A796F2FE4BF86E5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D8CCC7B88204C05B4593D91AD0D065D6">
    <w:name w:val="FD8CCC7B88204C05B4593D91AD0D065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D83F43F357846FCB6AFD59D998A25BA6">
    <w:name w:val="AD83F43F357846FCB6AFD59D998A25B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34D57F2F3A9428E8CA36447C6D31F506">
    <w:name w:val="334D57F2F3A9428E8CA36447C6D31F5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323DB92325E4236A2F61042BACCE0546">
    <w:name w:val="3323DB92325E4236A2F61042BACCE05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C11B2E8EEBD44FC9BD63DEB6FF7640A6">
    <w:name w:val="6C11B2E8EEBD44FC9BD63DEB6FF7640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30005A393BB4675A7D9B58037CF76176">
    <w:name w:val="E30005A393BB4675A7D9B58037CF761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5521A6370EB443496221D6D310DAB7C6">
    <w:name w:val="B5521A6370EB443496221D6D310DAB7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F7CF70C8E774B95A9C9FEECA0CF67346">
    <w:name w:val="AF7CF70C8E774B95A9C9FEECA0CF673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981CB9027544F33B0B170DEE265ACA46">
    <w:name w:val="A981CB9027544F33B0B170DEE265ACA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780762AB7E24672B575E3C31EE852EC6">
    <w:name w:val="5780762AB7E24672B575E3C31EE852E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7E2946A20594A0992196337F0D481866">
    <w:name w:val="97E2946A20594A0992196337F0D4818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6154DC93FC243B1878ACDB342A2CA3E6">
    <w:name w:val="26154DC93FC243B1878ACDB342A2CA3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C847309F0E44AFAA38A1EEB8E4A01376">
    <w:name w:val="1C847309F0E44AFAA38A1EEB8E4A013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678B95F7024487FB73BBA3A55937E756">
    <w:name w:val="1678B95F7024487FB73BBA3A55937E7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781245C5FF3419E9662763ECBC50F676">
    <w:name w:val="F781245C5FF3419E9662763ECBC50F6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4AF1C083D5C4A2999BFD916D96EFDDE6">
    <w:name w:val="C4AF1C083D5C4A2999BFD916D96EFDD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8E0ED8FFD74475E8E342E7E6E258C3E6">
    <w:name w:val="78E0ED8FFD74475E8E342E7E6E258C3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850036CA8074831AC5303BF1FE566286">
    <w:name w:val="7850036CA8074831AC5303BF1FE5662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DAED7F439624703AF9898F70B40ED636">
    <w:name w:val="4DAED7F439624703AF9898F70B40ED6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DC2FB55718748ABBFFFEBC20E58CC456">
    <w:name w:val="ADC2FB55718748ABBFFFEBC20E58CC4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0627326BED84BDD9662CA97A89A2F5F6">
    <w:name w:val="A0627326BED84BDD9662CA97A89A2F5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D61340BB54D4BFA8A235D232F5C10596">
    <w:name w:val="9D61340BB54D4BFA8A235D232F5C105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32D616C742A4B55929AB663AE9611766">
    <w:name w:val="232D616C742A4B55929AB663AE96117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B31FBC5BCE34244A90230BC6759EBDD6">
    <w:name w:val="5B31FBC5BCE34244A90230BC6759EBD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8423B7BFBAE44F7AA6D81D51086F2026">
    <w:name w:val="38423B7BFBAE44F7AA6D81D51086F20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80AB635A9C54CD6B665D5C1E0815AB26">
    <w:name w:val="F80AB635A9C54CD6B665D5C1E0815AB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7A8AD795A1A44EF978820A87DC7D3296">
    <w:name w:val="C7A8AD795A1A44EF978820A87DC7D32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892D1DFB6E9428A841FE108AFD6E8736">
    <w:name w:val="7892D1DFB6E9428A841FE108AFD6E87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4EF4E5BBF394C43BB6DE36D4AC556E46">
    <w:name w:val="B4EF4E5BBF394C43BB6DE36D4AC556E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CBF1BB2E3D74389B778D856CBA9E8D16">
    <w:name w:val="1CBF1BB2E3D74389B778D856CBA9E8D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55AE0788CBD4FCABFB92CB1E28F16B06">
    <w:name w:val="155AE0788CBD4FCABFB92CB1E28F16B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82A188FCD6447BE874045A55E44D4126">
    <w:name w:val="E82A188FCD6447BE874045A55E44D41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DF704DCC033434D8F5EDA292FCA8C1F6">
    <w:name w:val="6DF704DCC033434D8F5EDA292FCA8C1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6A786D3A5C04728954038F8C5ECB6436">
    <w:name w:val="66A786D3A5C04728954038F8C5ECB64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CAFEE4A0D1349DDBA603EB94EC90D4E6">
    <w:name w:val="9CAFEE4A0D1349DDBA603EB94EC90D4E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E1B8183FE234322892CA18EBA3555A96">
    <w:name w:val="DE1B8183FE234322892CA18EBA3555A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101C665A34D4E91A50EDF42EAC72FDF6">
    <w:name w:val="C101C665A34D4E91A50EDF42EAC72FD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1AF2C31A4804FE5B73F301D8DF157496">
    <w:name w:val="11AF2C31A4804FE5B73F301D8DF1574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239D5B596D444579B0FDF41981AEA296">
    <w:name w:val="9239D5B596D444579B0FDF41981AEA2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D08647F04194EDB8D357AE3CF77E8A66">
    <w:name w:val="ED08647F04194EDB8D357AE3CF77E8A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533E4F81B0D4B8789D14D4BC864F5446">
    <w:name w:val="9533E4F81B0D4B8789D14D4BC864F54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E567EFA2E92423E9E6D2B472CAE40266">
    <w:name w:val="FE567EFA2E92423E9E6D2B472CAE402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498FFE8756D435FBDA09EBB99FBD5C16">
    <w:name w:val="0498FFE8756D435FBDA09EBB99FBD5C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DB4F327B0154F9FAA30397E6C09007D6">
    <w:name w:val="CDB4F327B0154F9FAA30397E6C09007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1BF8E05D1F5467885A63707F4BFF41B6">
    <w:name w:val="01BF8E05D1F5467885A63707F4BFF41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7390A63D8A5458EAF3818C8DA4F977F6">
    <w:name w:val="97390A63D8A5458EAF3818C8DA4F977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73BDBFFAE7E43648DF44747838C35216">
    <w:name w:val="173BDBFFAE7E43648DF44747838C352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4029ED9B73547238E0370AE77B862686">
    <w:name w:val="64029ED9B73547238E0370AE77B8626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A5EFB6B02F34C23818880F04E5217656">
    <w:name w:val="0A5EFB6B02F34C23818880F04E52176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13591C7E0924B3A97D925741848E3DF6">
    <w:name w:val="113591C7E0924B3A97D925741848E3D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902C5F242974E4FAE2D58EDFEB654046">
    <w:name w:val="2902C5F242974E4FAE2D58EDFEB6540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1A89F40FF1142F8AD7894CC5201A5AB6">
    <w:name w:val="D1A89F40FF1142F8AD7894CC5201A5A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0C0277D05D94576BA695BB47FBE527B6">
    <w:name w:val="A0C0277D05D94576BA695BB47FBE527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28FAC43AF3E4D9A91FB50310C3E53456">
    <w:name w:val="328FAC43AF3E4D9A91FB50310C3E534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E18AEFE78F74A5BA8CC26B68F4C1E896">
    <w:name w:val="BE18AEFE78F74A5BA8CC26B68F4C1E8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8A2660806A24FC5B0A7A3CEA29089D16">
    <w:name w:val="D8A2660806A24FC5B0A7A3CEA29089D1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C21ED6A5A3D4C93A19308AB0F8DBE726">
    <w:name w:val="9C21ED6A5A3D4C93A19308AB0F8DBE7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30B9E2695264E80BF53F097FB3970886">
    <w:name w:val="730B9E2695264E80BF53F097FB39708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01E1B2DD0D34569AF94AA62C03A47246">
    <w:name w:val="F01E1B2DD0D34569AF94AA62C03A472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143CBCB7E5E4724883F06B91524EAB86">
    <w:name w:val="7143CBCB7E5E4724883F06B91524EAB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DE96D4FF1EA49EEA152567348749B456">
    <w:name w:val="ADE96D4FF1EA49EEA152567348749B4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9DFAE97759D4F2BAAC8F4E78EFC42D76">
    <w:name w:val="19DFAE97759D4F2BAAC8F4E78EFC42D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A979C6BCF4B4A238D048872C3B53E466">
    <w:name w:val="4A979C6BCF4B4A238D048872C3B53E4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270C9467339417C9293AE7EA01633356">
    <w:name w:val="6270C9467339417C9293AE7EA016333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7CDD1488C03486F87F920376A6A79106">
    <w:name w:val="B7CDD1488C03486F87F920376A6A7910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D20670CAD484D529479D7466807E8186">
    <w:name w:val="BD20670CAD484D529479D7466807E81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8C73D6042FE4B0A82F175A7F3A36A296">
    <w:name w:val="88C73D6042FE4B0A82F175A7F3A36A2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4FB93351408458CB3759567F63676486">
    <w:name w:val="F4FB93351408458CB3759567F636764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D3A78D608AC4ED1AF0DFDE5327B4DE86">
    <w:name w:val="DD3A78D608AC4ED1AF0DFDE5327B4DE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E406AAD2A544FF7936712D8721D9C8C6">
    <w:name w:val="CE406AAD2A544FF7936712D8721D9C8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413E0733EB144C284F799022C795C966">
    <w:name w:val="F413E0733EB144C284F799022C795C9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5197FE1AA404650A84B9F45D4B580846">
    <w:name w:val="B5197FE1AA404650A84B9F45D4B5808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AC3D777CDF84A81888103FA13F5C5E26">
    <w:name w:val="FAC3D777CDF84A81888103FA13F5C5E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67EF472CD814AF7A8BDF34413177EBA6">
    <w:name w:val="267EF472CD814AF7A8BDF34413177EBA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BB56CC48B2104E1194DC30C667BD87526">
    <w:name w:val="BB56CC48B2104E1194DC30C667BD875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C446CE0C04E42F2BFBD025DA101853C6">
    <w:name w:val="FC446CE0C04E42F2BFBD025DA101853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96570083C1045AC937DF10A929D156F6">
    <w:name w:val="A96570083C1045AC937DF10A929D156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7E28DB02D1042189C3E5D3DBE471DBD6">
    <w:name w:val="57E28DB02D1042189C3E5D3DBE471DB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F5112D5D2574ED9A0728366C3696C736">
    <w:name w:val="5F5112D5D2574ED9A0728366C3696C73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E35A0D6F13A4FCC934AF88A218804986">
    <w:name w:val="6E35A0D6F13A4FCC934AF88A2188049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86B68C7DFE14389AB81C79F2C86AB946">
    <w:name w:val="986B68C7DFE14389AB81C79F2C86AB9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4BE33F1D18E431882485750387E2F296">
    <w:name w:val="04BE33F1D18E431882485750387E2F29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E5793EB0E1E47C9AAD8B3E20DDDD4B56">
    <w:name w:val="6E5793EB0E1E47C9AAD8B3E20DDDD4B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DD5A3BC3C644EC7AD97CB4072CDC3566">
    <w:name w:val="1DD5A3BC3C644EC7AD97CB4072CDC356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85E2F7B5A074757BA320B6E726A93A86">
    <w:name w:val="485E2F7B5A074757BA320B6E726A93A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9C0D9F2B7784E16BD6F54341AC01CEC6">
    <w:name w:val="E9C0D9F2B7784E16BD6F54341AC01CEC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59371807EEB4825B71D20768CA284846">
    <w:name w:val="E59371807EEB4825B71D20768CA2848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E30B1858CD14A97923E14C552E3B2DB6">
    <w:name w:val="6E30B1858CD14A97923E14C552E3B2DB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BB506606B9D4991BF2CE46CB4FD932F6">
    <w:name w:val="DBB506606B9D4991BF2CE46CB4FD932F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089FC113F253493C8CA92B584B4D41886">
    <w:name w:val="089FC113F253493C8CA92B584B4D4188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DF151F863CB452A8D8736BE83F273256">
    <w:name w:val="2DF151F863CB452A8D8736BE83F27325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B765EC3C04040CE983EEC71FED6A5046">
    <w:name w:val="4B765EC3C04040CE983EEC71FED6A504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81EBA387B7246DFA2C9DB95FF0700676">
    <w:name w:val="881EBA387B7246DFA2C9DB95FF070067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94F1802F62147F1A3413642585B147D6">
    <w:name w:val="E94F1802F62147F1A3413642585B147D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2F3F59D235C4BE48F052A97E44DC7326">
    <w:name w:val="D2F3F59D235C4BE48F052A97E44DC7326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FB11E0EF7C34227BF4C1EFAA69866853">
    <w:name w:val="EFB11E0EF7C34227BF4C1EFAA6986685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64BA55DD74540B5A1FC38166679E95E3">
    <w:name w:val="A64BA55DD74540B5A1FC38166679E95E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3A389DA49D543F6B365919F11D118843">
    <w:name w:val="43A389DA49D543F6B365919F11D11884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1997993D2E04C88BEFF6981E19F1CB23">
    <w:name w:val="51997993D2E04C88BEFF6981E19F1CB2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6F90FC0CE8CA4A678813F1E9A72540A13">
    <w:name w:val="6F90FC0CE8CA4A678813F1E9A72540A13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90824D916694B4BB0BD04A73E00B7CF2">
    <w:name w:val="C90824D916694B4BB0BD04A73E00B7CF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3BC6BCC55324C2BA2D96C6FA89C26532">
    <w:name w:val="D3BC6BCC55324C2BA2D96C6FA89C2653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1659189E0E04B67A7CC235EE9E6A5A92">
    <w:name w:val="91659189E0E04B67A7CC235EE9E6A5A9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D8551188D85452EBC46972BEA1FA2B92">
    <w:name w:val="8D8551188D85452EBC46972BEA1FA2B9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C6B6E7BD5BF4CB4B2159DDD7C5557692">
    <w:name w:val="FC6B6E7BD5BF4CB4B2159DDD7C555769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AA2C273D3AD4BEF999093A7A6FB3EF92">
    <w:name w:val="2AA2C273D3AD4BEF999093A7A6FB3EF9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E930F637E0454F4CAD9F34D40AC717A42">
    <w:name w:val="E930F637E0454F4CAD9F34D40AC717A4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864170DA82B4E6380FAD1A2EE3DC1042">
    <w:name w:val="9864170DA82B4E6380FAD1A2EE3DC104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B5555880C14442BA5A5F4B5DEEC02D02">
    <w:name w:val="7B5555880C14442BA5A5F4B5DEEC02D0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C4775E18FA64C7C89B0DB46F8D3DB122">
    <w:name w:val="9C4775E18FA64C7C89B0DB46F8D3DB12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11840DEEE48472D80557D7DE9D9A2A92">
    <w:name w:val="911840DEEE48472D80557D7DE9D9A2A9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0091DB480694276B7A05CFE7C78BBF72">
    <w:name w:val="70091DB480694276B7A05CFE7C78BBF7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CABDD48C4CD49B7B2E48AAFA16998612">
    <w:name w:val="DCABDD48C4CD49B7B2E48AAFA1699861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4BA01C7041B44CE19AA78D73877CD14F2">
    <w:name w:val="4BA01C7041B44CE19AA78D73877CD14F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2C03CE3C4BB434195246AAD60FB846E2">
    <w:name w:val="C2C03CE3C4BB434195246AAD60FB846E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76BE123168042818377386A23E944372">
    <w:name w:val="876BE123168042818377386A23E94437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3234977A7D2F438098628B683E28ED6B2">
    <w:name w:val="3234977A7D2F438098628B683E28ED6B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8987E481CC0C4FBCB6417EE509BAB34A2">
    <w:name w:val="8987E481CC0C4FBCB6417EE509BAB34A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790A3F2670245C08C81651E1B591D7A2">
    <w:name w:val="7790A3F2670245C08C81651E1B591D7A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C0F8E1ACF8A41E6959ECC4837AD43022">
    <w:name w:val="9C0F8E1ACF8A41E6959ECC4837AD4302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5DF0126F7064ADDAFAB77F4041CC79F2">
    <w:name w:val="55DF0126F7064ADDAFAB77F4041CC79F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77A1A20EB90F4693B098ABE212278E532">
    <w:name w:val="77A1A20EB90F4693B098ABE212278E53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A25E5E40394746DCA76765CA2327AFDB2">
    <w:name w:val="A25E5E40394746DCA76765CA2327AFDB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F9E97CB0B202428FB06CC73CAF1A494A2">
    <w:name w:val="F9E97CB0B202428FB06CC73CAF1A494A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19553BF2E2D460EA8F280A663CE60A72">
    <w:name w:val="219553BF2E2D460EA8F280A663CE60A7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1CB59C6597C4B3C934740AB1A6C5E592">
    <w:name w:val="51CB59C6597C4B3C934740AB1A6C5E59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681E1FA9B1043CF8CAA34D14D1FBC8D2">
    <w:name w:val="D681E1FA9B1043CF8CAA34D14D1FBC8D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118E4D93CB3240B591175D40CBD6F6D22">
    <w:name w:val="118E4D93CB3240B591175D40CBD6F6D2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F6889E66E344340A8FF4902115A0DC42">
    <w:name w:val="5F6889E66E344340A8FF4902115A0DC4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372998C56A3402F96BB338168F438932">
    <w:name w:val="5372998C56A3402F96BB338168F43893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DAB444DA3C1148F49BAF52711AB506EA2">
    <w:name w:val="DAB444DA3C1148F49BAF52711AB506EA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2675FB56DABD44ADAB6800F4268843DE2">
    <w:name w:val="2675FB56DABD44ADAB6800F4268843DE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5C4DA9BD013940E9966283D87BBCA47B2">
    <w:name w:val="5C4DA9BD013940E9966283D87BBCA47B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9521621ACBF943C1B8F05CE68127E1A52">
    <w:name w:val="9521621ACBF943C1B8F05CE68127E1A5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  <w:style w:type="paragraph" w:customStyle="1" w:styleId="CA85221022EE4BB0B083A2044F81C2332">
    <w:name w:val="CA85221022EE4BB0B083A2044F81C2332"/>
    <w:rsid w:val="001F59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Grocery List.dotx</Template>
  <TotalTime>5</TotalTime>
  <Pages>1</Pages>
  <Words>1804</Words>
  <Characters>9922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365-management-grocery-list-digital-240909-FC</vt:lpstr>
    </vt:vector>
  </TitlesOfParts>
  <Company/>
  <LinksUpToDate>false</LinksUpToDate>
  <CharactersWithSpaces>11703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365-management-grocery-list-digital-240909-FC</dc:title>
  <dc:creator>Vreo</dc:creator>
  <cp:lastModifiedBy>Oscar del Rio</cp:lastModifiedBy>
  <cp:revision>8</cp:revision>
  <cp:lastPrinted>2026-02-07T05:02:00Z</cp:lastPrinted>
  <dcterms:created xsi:type="dcterms:W3CDTF">2026-02-07T06:16:00Z</dcterms:created>
  <dcterms:modified xsi:type="dcterms:W3CDTF">2026-04-07T15:34:00Z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2026-01-30T00:00:00Z</vt:filetime>
  </property>
  <property fmtid="{D5CDD505-2E9C-101B-9397-08002B2CF9AE}" pid="3" name="Creator">
    <vt:lpwstr>Adobe Illustrator 27.9 (Macintosh)</vt:lpwstr>
  </property>
  <property fmtid="{D5CDD505-2E9C-101B-9397-08002B2CF9AE}" pid="4" name="LastSaved">
    <vt:filetime>2026-02-07T00:00:00Z</vt:filetime>
  </property>
  <property fmtid="{D5CDD505-2E9C-101B-9397-08002B2CF9AE}" pid="5" name="Producer">
    <vt:lpwstr>iOS Version 26.2 (Build 23C55) Quartz PDFContext</vt:lpwstr>
  </property>
</Properties>
</file>